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981" w:rsidRDefault="00071981" w:rsidP="00DE75AF">
      <w:pPr>
        <w:jc w:val="right"/>
        <w:rPr>
          <w:sz w:val="20"/>
          <w:szCs w:val="20"/>
        </w:rPr>
      </w:pPr>
    </w:p>
    <w:p w:rsidR="00DC2D8F" w:rsidRDefault="00DC2D8F" w:rsidP="00DE75AF">
      <w:pPr>
        <w:jc w:val="right"/>
        <w:rPr>
          <w:sz w:val="20"/>
          <w:szCs w:val="20"/>
          <w:rtl/>
        </w:rPr>
      </w:pPr>
    </w:p>
    <w:p w:rsidR="00DC2D8F" w:rsidRDefault="00DC2D8F" w:rsidP="00DE75AF">
      <w:pPr>
        <w:jc w:val="right"/>
        <w:rPr>
          <w:sz w:val="20"/>
          <w:szCs w:val="20"/>
          <w:rtl/>
        </w:rPr>
      </w:pPr>
    </w:p>
    <w:p w:rsidR="00071981" w:rsidRDefault="00071981" w:rsidP="00DE75AF">
      <w:pPr>
        <w:jc w:val="right"/>
        <w:rPr>
          <w:sz w:val="20"/>
          <w:szCs w:val="20"/>
          <w:rtl/>
        </w:rPr>
      </w:pPr>
    </w:p>
    <w:p w:rsidR="00DC2D8F" w:rsidRDefault="00BF7F1D" w:rsidP="00DC2D8F">
      <w:pPr>
        <w:jc w:val="both"/>
        <w:rPr>
          <w:rFonts w:ascii="David" w:hAnsi="David"/>
          <w:rtl/>
        </w:rPr>
      </w:pPr>
      <w:r>
        <w:rPr>
          <w:rFonts w:hint="eastAsia"/>
          <w:sz w:val="20"/>
          <w:szCs w:val="20"/>
          <w:rtl/>
        </w:rPr>
        <w:t>‏</w:t>
      </w:r>
      <w:r w:rsidR="00DC2D8F" w:rsidRPr="00DC2D8F">
        <w:rPr>
          <w:rFonts w:ascii="David" w:hAnsi="David"/>
          <w:rtl/>
        </w:rPr>
        <w:t xml:space="preserve"> </w:t>
      </w:r>
    </w:p>
    <w:p w:rsidR="00DC2D8F" w:rsidRDefault="00DC2D8F" w:rsidP="00DC2D8F">
      <w:pPr>
        <w:jc w:val="right"/>
        <w:rPr>
          <w:rFonts w:ascii="David" w:hAnsi="David"/>
          <w:rtl/>
        </w:rPr>
      </w:pPr>
      <w:r>
        <w:rPr>
          <w:rFonts w:ascii="David" w:hAnsi="David" w:hint="eastAsia"/>
          <w:rtl/>
        </w:rPr>
        <w:t>‏י</w:t>
      </w:r>
      <w:r>
        <w:rPr>
          <w:rFonts w:ascii="David" w:hAnsi="David"/>
          <w:rtl/>
        </w:rPr>
        <w:t>"ח אלול תשפ"ג</w:t>
      </w:r>
    </w:p>
    <w:p w:rsidR="00DC2D8F" w:rsidRPr="00DC2D8F" w:rsidRDefault="00DC2D8F" w:rsidP="00DC2D8F">
      <w:pPr>
        <w:jc w:val="right"/>
        <w:rPr>
          <w:rFonts w:ascii="David" w:hAnsi="David"/>
          <w:rtl/>
        </w:rPr>
      </w:pPr>
      <w:r>
        <w:rPr>
          <w:rFonts w:ascii="David" w:hAnsi="David" w:hint="cs"/>
          <w:rtl/>
        </w:rPr>
        <w:t>4 בספטמבר 2023</w:t>
      </w:r>
    </w:p>
    <w:p w:rsidR="00DC2D8F" w:rsidRDefault="00DC2D8F" w:rsidP="00DC2D8F">
      <w:pPr>
        <w:jc w:val="both"/>
        <w:rPr>
          <w:rFonts w:ascii="David" w:hAnsi="David"/>
          <w:rtl/>
        </w:rPr>
      </w:pPr>
    </w:p>
    <w:p w:rsidR="00DC2D8F" w:rsidRDefault="00DC2D8F" w:rsidP="00DC2D8F">
      <w:pPr>
        <w:jc w:val="both"/>
        <w:rPr>
          <w:rFonts w:ascii="David" w:hAnsi="David"/>
          <w:rtl/>
        </w:rPr>
      </w:pPr>
    </w:p>
    <w:p w:rsidR="00DC2D8F" w:rsidRDefault="00DC2D8F" w:rsidP="00DC2D8F">
      <w:pPr>
        <w:jc w:val="both"/>
        <w:rPr>
          <w:rFonts w:ascii="David" w:hAnsi="David"/>
          <w:rtl/>
        </w:rPr>
      </w:pPr>
    </w:p>
    <w:p w:rsidR="00DC2D8F" w:rsidRDefault="00DC2D8F" w:rsidP="00DC2D8F">
      <w:pPr>
        <w:jc w:val="both"/>
        <w:rPr>
          <w:rFonts w:ascii="David" w:hAnsi="David"/>
          <w:rtl/>
        </w:rPr>
      </w:pPr>
    </w:p>
    <w:p w:rsidR="00DC2D8F" w:rsidRPr="00DC2D8F" w:rsidRDefault="00DC2D8F" w:rsidP="00DC2D8F">
      <w:pPr>
        <w:jc w:val="both"/>
        <w:rPr>
          <w:rFonts w:ascii="David" w:hAnsi="David"/>
          <w:rtl/>
        </w:rPr>
      </w:pPr>
      <w:r w:rsidRPr="00DC2D8F">
        <w:rPr>
          <w:rFonts w:ascii="David" w:hAnsi="David"/>
          <w:rtl/>
        </w:rPr>
        <w:t>לכבוד:</w:t>
      </w:r>
    </w:p>
    <w:p w:rsidR="00DC2D8F" w:rsidRPr="00DC2D8F" w:rsidRDefault="00DC2D8F" w:rsidP="001A398C">
      <w:pPr>
        <w:jc w:val="both"/>
        <w:rPr>
          <w:rFonts w:ascii="David" w:hAnsi="David"/>
          <w:u w:val="single"/>
          <w:rtl/>
        </w:rPr>
      </w:pPr>
      <w:r w:rsidRPr="00DC2D8F">
        <w:rPr>
          <w:rFonts w:ascii="David" w:hAnsi="David"/>
          <w:u w:val="single"/>
          <w:rtl/>
        </w:rPr>
        <w:t xml:space="preserve">ח"כ </w:t>
      </w:r>
      <w:r w:rsidR="001A398C">
        <w:rPr>
          <w:rFonts w:ascii="David" w:hAnsi="David" w:hint="cs"/>
          <w:u w:val="single"/>
          <w:rtl/>
        </w:rPr>
        <w:t xml:space="preserve">מיכל שיר </w:t>
      </w:r>
      <w:proofErr w:type="spellStart"/>
      <w:r w:rsidR="001A398C">
        <w:rPr>
          <w:rFonts w:ascii="David" w:hAnsi="David" w:hint="cs"/>
          <w:u w:val="single"/>
          <w:rtl/>
        </w:rPr>
        <w:t>סגמן</w:t>
      </w:r>
      <w:proofErr w:type="spellEnd"/>
    </w:p>
    <w:p w:rsidR="00DC2D8F" w:rsidRPr="00DC2D8F" w:rsidRDefault="00DC2D8F" w:rsidP="00DC2D8F">
      <w:pPr>
        <w:jc w:val="both"/>
        <w:rPr>
          <w:rFonts w:ascii="David" w:hAnsi="David"/>
          <w:u w:val="single"/>
          <w:rtl/>
        </w:rPr>
      </w:pPr>
    </w:p>
    <w:p w:rsidR="00DC2D8F" w:rsidRPr="00DC2D8F" w:rsidRDefault="00DC2D8F" w:rsidP="00DC2D8F">
      <w:pPr>
        <w:tabs>
          <w:tab w:val="left" w:pos="8089"/>
          <w:tab w:val="right" w:pos="9354"/>
        </w:tabs>
        <w:jc w:val="both"/>
        <w:rPr>
          <w:rFonts w:ascii="David" w:hAnsi="David"/>
          <w:rtl/>
        </w:rPr>
      </w:pPr>
    </w:p>
    <w:p w:rsidR="001A398C" w:rsidRPr="00C03C79" w:rsidRDefault="00DC2D8F" w:rsidP="001A398C">
      <w:pPr>
        <w:pStyle w:val="2"/>
        <w:rPr>
          <w:rtl/>
        </w:rPr>
      </w:pPr>
      <w:r w:rsidRPr="00C03C79">
        <w:rPr>
          <w:rFonts w:ascii="David" w:hAnsi="David"/>
          <w:sz w:val="24"/>
          <w:szCs w:val="24"/>
          <w:rtl/>
        </w:rPr>
        <w:t>הנדון:</w:t>
      </w:r>
      <w:r w:rsidRPr="00C03C79">
        <w:rPr>
          <w:rFonts w:ascii="David" w:hAnsi="David"/>
          <w:sz w:val="24"/>
          <w:szCs w:val="24"/>
          <w:u w:val="single"/>
          <w:rtl/>
        </w:rPr>
        <w:t xml:space="preserve"> מענה</w:t>
      </w:r>
      <w:r w:rsidRPr="00C03C79">
        <w:rPr>
          <w:rFonts w:ascii="David" w:hAnsi="David"/>
          <w:sz w:val="24"/>
          <w:szCs w:val="24"/>
          <w:u w:val="single"/>
        </w:rPr>
        <w:t xml:space="preserve"> </w:t>
      </w:r>
      <w:proofErr w:type="spellStart"/>
      <w:r w:rsidRPr="00C03C79">
        <w:rPr>
          <w:rFonts w:ascii="David" w:hAnsi="David"/>
          <w:sz w:val="24"/>
          <w:szCs w:val="24"/>
          <w:u w:val="single"/>
          <w:rtl/>
        </w:rPr>
        <w:t>לשאילתא</w:t>
      </w:r>
      <w:proofErr w:type="spellEnd"/>
      <w:r w:rsidRPr="00C03C79">
        <w:rPr>
          <w:rFonts w:ascii="David" w:hAnsi="David"/>
          <w:sz w:val="24"/>
          <w:szCs w:val="24"/>
          <w:u w:val="single"/>
        </w:rPr>
        <w:t xml:space="preserve"> </w:t>
      </w:r>
      <w:r w:rsidR="001A398C" w:rsidRPr="00C03C79">
        <w:rPr>
          <w:rFonts w:ascii="David" w:hAnsi="David"/>
          <w:u w:val="single"/>
          <w:rtl/>
        </w:rPr>
        <w:t>מס'</w:t>
      </w:r>
      <w:r w:rsidR="001A398C" w:rsidRPr="00C03C79">
        <w:rPr>
          <w:rFonts w:ascii="David" w:hAnsi="David" w:hint="cs"/>
          <w:u w:val="single"/>
          <w:rtl/>
        </w:rPr>
        <w:t xml:space="preserve"> 415</w:t>
      </w:r>
      <w:r w:rsidR="001A398C" w:rsidRPr="00C03C79">
        <w:rPr>
          <w:rFonts w:ascii="David" w:hAnsi="David" w:hint="cs"/>
          <w:sz w:val="24"/>
          <w:szCs w:val="24"/>
          <w:u w:val="single"/>
          <w:rtl/>
        </w:rPr>
        <w:t xml:space="preserve"> </w:t>
      </w:r>
      <w:r w:rsidRPr="00C03C79">
        <w:rPr>
          <w:rFonts w:ascii="David" w:hAnsi="David"/>
          <w:sz w:val="24"/>
          <w:szCs w:val="24"/>
          <w:u w:val="single"/>
          <w:rtl/>
        </w:rPr>
        <w:t xml:space="preserve">– </w:t>
      </w:r>
      <w:r w:rsidR="001A398C" w:rsidRPr="00C03C79">
        <w:rPr>
          <w:rFonts w:hint="cs"/>
          <w:u w:val="single"/>
          <w:rtl/>
        </w:rPr>
        <w:t>עמדת הממשלה בנוגע לתפיסה מגדרית עצמית</w:t>
      </w:r>
    </w:p>
    <w:p w:rsidR="00CE4B87" w:rsidRPr="00DC2D8F" w:rsidRDefault="00CE4B87" w:rsidP="001A398C">
      <w:pPr>
        <w:spacing w:line="360" w:lineRule="auto"/>
        <w:jc w:val="center"/>
        <w:rPr>
          <w:rFonts w:ascii="David" w:hAnsi="David"/>
          <w:rtl/>
        </w:rPr>
      </w:pPr>
    </w:p>
    <w:p w:rsidR="00AB15CE" w:rsidRPr="00DC2D8F" w:rsidRDefault="00AB15CE" w:rsidP="00DE75AF">
      <w:pPr>
        <w:tabs>
          <w:tab w:val="left" w:pos="8089"/>
          <w:tab w:val="right" w:pos="9354"/>
        </w:tabs>
        <w:rPr>
          <w:rFonts w:ascii="David" w:hAnsi="David"/>
          <w:rtl/>
        </w:rPr>
      </w:pPr>
    </w:p>
    <w:p w:rsidR="000D217D" w:rsidRPr="00DC2D8F" w:rsidRDefault="000D217D" w:rsidP="00DE75AF">
      <w:pPr>
        <w:jc w:val="right"/>
        <w:rPr>
          <w:rFonts w:ascii="David" w:hAnsi="David"/>
          <w:rtl/>
        </w:rPr>
      </w:pPr>
    </w:p>
    <w:p w:rsidR="00E30A3E" w:rsidRDefault="00DC2D8F" w:rsidP="005638E8">
      <w:pPr>
        <w:spacing w:line="360" w:lineRule="auto"/>
        <w:jc w:val="both"/>
        <w:rPr>
          <w:rFonts w:ascii="David" w:hAnsi="David"/>
          <w:rtl/>
        </w:rPr>
      </w:pPr>
      <w:r w:rsidRPr="00DC2D8F">
        <w:rPr>
          <w:rFonts w:ascii="David" w:hAnsi="David"/>
          <w:rtl/>
        </w:rPr>
        <w:t xml:space="preserve">במענה לפנייתך מיום </w:t>
      </w:r>
      <w:r w:rsidR="005638E8">
        <w:rPr>
          <w:rFonts w:ascii="David" w:hAnsi="David" w:hint="cs"/>
          <w:rtl/>
        </w:rPr>
        <w:t>30 ביולי 2023</w:t>
      </w:r>
      <w:r w:rsidR="001A398C">
        <w:rPr>
          <w:rFonts w:ascii="David" w:hAnsi="David" w:hint="cs"/>
          <w:rtl/>
        </w:rPr>
        <w:t xml:space="preserve"> בנושא הנדון, </w:t>
      </w:r>
      <w:r w:rsidRPr="00DC2D8F">
        <w:rPr>
          <w:rFonts w:ascii="David" w:hAnsi="David"/>
          <w:rtl/>
        </w:rPr>
        <w:t>הריני להשיבך כדלקמן:</w:t>
      </w:r>
      <w:r w:rsidR="00BB59B0" w:rsidRPr="00DC2D8F">
        <w:rPr>
          <w:rFonts w:ascii="David" w:hAnsi="David"/>
          <w:rtl/>
        </w:rPr>
        <w:t xml:space="preserve"> </w:t>
      </w:r>
    </w:p>
    <w:p w:rsidR="001A398C" w:rsidRDefault="001A398C" w:rsidP="001A398C">
      <w:pPr>
        <w:spacing w:line="360" w:lineRule="auto"/>
        <w:jc w:val="both"/>
        <w:rPr>
          <w:rFonts w:ascii="David" w:hAnsi="David"/>
          <w:rtl/>
        </w:rPr>
      </w:pPr>
    </w:p>
    <w:p w:rsidR="001A398C" w:rsidRDefault="001A398C" w:rsidP="001A398C">
      <w:pPr>
        <w:spacing w:line="360" w:lineRule="auto"/>
        <w:jc w:val="both"/>
        <w:rPr>
          <w:rFonts w:ascii="David" w:hAnsi="David"/>
          <w:rtl/>
        </w:rPr>
      </w:pPr>
      <w:r w:rsidRPr="001A398C">
        <w:rPr>
          <w:rFonts w:ascii="David" w:hAnsi="David"/>
          <w:rtl/>
        </w:rPr>
        <w:t xml:space="preserve">סגן השר ציטט את דבריו של הנשיא לשעבר דונלד טרמפ ואמר שמכאן הוא למד על אחד הנושאים הנמצאים במוקד ההתמודדות של המועמדים לנשיאות ארה"ב מטעם המפלגה </w:t>
      </w:r>
      <w:proofErr w:type="spellStart"/>
      <w:r w:rsidRPr="001A398C">
        <w:rPr>
          <w:rFonts w:ascii="David" w:hAnsi="David"/>
          <w:rtl/>
        </w:rPr>
        <w:t>הרפוליקנית</w:t>
      </w:r>
      <w:proofErr w:type="spellEnd"/>
      <w:r w:rsidRPr="001A398C">
        <w:rPr>
          <w:rFonts w:ascii="David" w:hAnsi="David"/>
          <w:rtl/>
        </w:rPr>
        <w:t xml:space="preserve">, לא ברור מהיכן נשמע כי זוהי מדיניות הממשלה וממילא אין רלוונטיות </w:t>
      </w:r>
      <w:proofErr w:type="spellStart"/>
      <w:r w:rsidRPr="001A398C">
        <w:rPr>
          <w:rFonts w:ascii="David" w:hAnsi="David"/>
          <w:rtl/>
        </w:rPr>
        <w:t>לשאילתא</w:t>
      </w:r>
      <w:proofErr w:type="spellEnd"/>
      <w:r w:rsidRPr="001A398C">
        <w:rPr>
          <w:rFonts w:ascii="David" w:hAnsi="David"/>
          <w:rtl/>
        </w:rPr>
        <w:t xml:space="preserve"> שבפנינו.</w:t>
      </w:r>
    </w:p>
    <w:p w:rsidR="0060548B" w:rsidRDefault="0060548B" w:rsidP="001A398C">
      <w:pPr>
        <w:spacing w:line="360" w:lineRule="auto"/>
        <w:jc w:val="both"/>
        <w:rPr>
          <w:rFonts w:ascii="David" w:hAnsi="David"/>
          <w:rtl/>
        </w:rPr>
      </w:pPr>
    </w:p>
    <w:p w:rsidR="0060548B" w:rsidRDefault="0060548B" w:rsidP="001A398C">
      <w:pPr>
        <w:spacing w:line="360" w:lineRule="auto"/>
        <w:jc w:val="both"/>
        <w:rPr>
          <w:rFonts w:ascii="David" w:hAnsi="David"/>
          <w:rtl/>
        </w:rPr>
      </w:pPr>
    </w:p>
    <w:p w:rsidR="0060548B" w:rsidRDefault="0060548B" w:rsidP="001A398C">
      <w:pPr>
        <w:spacing w:line="360" w:lineRule="auto"/>
        <w:jc w:val="both"/>
        <w:rPr>
          <w:rFonts w:ascii="David" w:hAnsi="David"/>
          <w:rtl/>
        </w:rPr>
      </w:pPr>
    </w:p>
    <w:p w:rsidR="0060548B" w:rsidRDefault="0060548B" w:rsidP="001A398C">
      <w:pPr>
        <w:spacing w:line="360" w:lineRule="auto"/>
        <w:jc w:val="both"/>
        <w:rPr>
          <w:rFonts w:ascii="David" w:hAnsi="David"/>
          <w:rtl/>
        </w:rPr>
      </w:pPr>
      <w:r>
        <w:rPr>
          <w:rFonts w:ascii="David" w:hAnsi="David"/>
          <w:rtl/>
        </w:rPr>
        <w:tab/>
      </w:r>
      <w:r>
        <w:rPr>
          <w:rFonts w:ascii="David" w:hAnsi="David"/>
          <w:rtl/>
        </w:rPr>
        <w:tab/>
      </w:r>
      <w:r>
        <w:rPr>
          <w:rFonts w:ascii="David" w:hAnsi="David"/>
          <w:rtl/>
        </w:rPr>
        <w:tab/>
      </w:r>
      <w:r>
        <w:rPr>
          <w:rFonts w:ascii="David" w:hAnsi="David"/>
          <w:rtl/>
        </w:rPr>
        <w:tab/>
      </w:r>
      <w:r>
        <w:rPr>
          <w:rFonts w:ascii="David" w:hAnsi="David"/>
          <w:rtl/>
        </w:rPr>
        <w:tab/>
      </w:r>
      <w:r>
        <w:rPr>
          <w:rFonts w:ascii="David" w:hAnsi="David"/>
          <w:rtl/>
        </w:rPr>
        <w:tab/>
      </w:r>
      <w:r>
        <w:rPr>
          <w:rFonts w:ascii="David" w:hAnsi="David" w:hint="cs"/>
          <w:rtl/>
        </w:rPr>
        <w:tab/>
      </w:r>
      <w:r>
        <w:rPr>
          <w:rFonts w:ascii="David" w:hAnsi="David" w:hint="cs"/>
          <w:rtl/>
        </w:rPr>
        <w:tab/>
      </w:r>
      <w:r>
        <w:rPr>
          <w:rFonts w:ascii="David" w:hAnsi="David" w:hint="cs"/>
          <w:rtl/>
        </w:rPr>
        <w:tab/>
      </w:r>
      <w:r>
        <w:rPr>
          <w:rFonts w:ascii="David" w:hAnsi="David" w:hint="cs"/>
          <w:rtl/>
        </w:rPr>
        <w:tab/>
        <w:t>בכבוד רב,</w:t>
      </w:r>
    </w:p>
    <w:p w:rsidR="0060548B" w:rsidRDefault="0060548B" w:rsidP="0060548B">
      <w:pPr>
        <w:spacing w:line="360" w:lineRule="auto"/>
        <w:jc w:val="center"/>
        <w:rPr>
          <w:rFonts w:ascii="David" w:hAnsi="David"/>
          <w:rtl/>
        </w:rPr>
      </w:pPr>
    </w:p>
    <w:p w:rsidR="0060548B" w:rsidRDefault="0060548B" w:rsidP="0060548B">
      <w:pPr>
        <w:spacing w:line="360" w:lineRule="auto"/>
        <w:ind w:left="5040" w:firstLine="720"/>
        <w:jc w:val="center"/>
        <w:rPr>
          <w:rFonts w:ascii="David" w:hAnsi="David" w:hint="cs"/>
          <w:rtl/>
        </w:rPr>
      </w:pPr>
      <w:r>
        <w:rPr>
          <w:rFonts w:ascii="David" w:hAnsi="David" w:hint="cs"/>
          <w:rtl/>
        </w:rPr>
        <w:t>נבו כץ</w:t>
      </w:r>
    </w:p>
    <w:p w:rsidR="0060548B" w:rsidRDefault="0060548B" w:rsidP="0060548B">
      <w:pPr>
        <w:spacing w:line="360" w:lineRule="auto"/>
        <w:ind w:left="5040" w:firstLine="720"/>
        <w:jc w:val="center"/>
        <w:rPr>
          <w:rFonts w:ascii="David" w:hAnsi="David" w:hint="cs"/>
          <w:rtl/>
        </w:rPr>
      </w:pPr>
      <w:r>
        <w:rPr>
          <w:rFonts w:ascii="David" w:hAnsi="David" w:hint="cs"/>
          <w:rtl/>
        </w:rPr>
        <w:t>יועץ רא</w:t>
      </w:r>
      <w:bookmarkStart w:id="0" w:name="_GoBack"/>
      <w:bookmarkEnd w:id="0"/>
      <w:r>
        <w:rPr>
          <w:rFonts w:ascii="David" w:hAnsi="David" w:hint="cs"/>
          <w:rtl/>
        </w:rPr>
        <w:t>ש הממשלה</w:t>
      </w:r>
    </w:p>
    <w:p w:rsidR="0060548B" w:rsidRPr="00DC2D8F" w:rsidRDefault="0060548B" w:rsidP="0060548B">
      <w:pPr>
        <w:spacing w:line="360" w:lineRule="auto"/>
        <w:ind w:left="5040" w:firstLine="720"/>
        <w:jc w:val="center"/>
        <w:rPr>
          <w:rFonts w:ascii="David" w:hAnsi="David" w:hint="cs"/>
          <w:rtl/>
        </w:rPr>
      </w:pPr>
      <w:r>
        <w:rPr>
          <w:rFonts w:ascii="David" w:hAnsi="David" w:hint="cs"/>
          <w:rtl/>
        </w:rPr>
        <w:t>המקשר בין הכנסת לממשלה</w:t>
      </w:r>
    </w:p>
    <w:sectPr w:rsidR="0060548B" w:rsidRPr="00DC2D8F" w:rsidSect="00A44467">
      <w:footerReference w:type="default" r:id="rId8"/>
      <w:headerReference w:type="first" r:id="rId9"/>
      <w:footerReference w:type="first" r:id="rId10"/>
      <w:pgSz w:w="11906" w:h="16838" w:code="9"/>
      <w:pgMar w:top="1948" w:right="1701" w:bottom="1134" w:left="851" w:header="3" w:footer="381" w:gutter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6A7F" w:rsidRDefault="00846A7F">
      <w:r>
        <w:separator/>
      </w:r>
    </w:p>
  </w:endnote>
  <w:endnote w:type="continuationSeparator" w:id="0">
    <w:p w:rsidR="00846A7F" w:rsidRDefault="00846A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6808" w:rsidRDefault="00CC6808" w:rsidP="003971E5">
    <w:pPr>
      <w:pStyle w:val="a5"/>
      <w:spacing w:line="360" w:lineRule="auto"/>
      <w:jc w:val="center"/>
      <w:rPr>
        <w:color w:val="17365D" w:themeColor="text2" w:themeShade="BF"/>
        <w:rtl/>
        <w:lang w:eastAsia="en-US"/>
      </w:rPr>
    </w:pPr>
    <w:r>
      <w:rPr>
        <w:rFonts w:hint="cs"/>
        <w:color w:val="17365D" w:themeColor="text2" w:themeShade="BF"/>
        <w:rtl/>
        <w:lang w:eastAsia="en-US"/>
      </w:rPr>
      <w:t>______________________________________________________</w:t>
    </w:r>
  </w:p>
  <w:p w:rsidR="00CC6808" w:rsidRPr="00C00161" w:rsidRDefault="00CC6808" w:rsidP="00F045D9">
    <w:pPr>
      <w:pStyle w:val="a5"/>
      <w:spacing w:line="360" w:lineRule="auto"/>
      <w:jc w:val="center"/>
      <w:rPr>
        <w:color w:val="17365D" w:themeColor="text2" w:themeShade="BF"/>
        <w:spacing w:val="34"/>
        <w:sz w:val="20"/>
        <w:szCs w:val="20"/>
        <w:rtl/>
        <w:lang w:eastAsia="en-US"/>
      </w:rPr>
    </w:pPr>
    <w:r w:rsidRPr="00C00161">
      <w:rPr>
        <w:rFonts w:hint="cs"/>
        <w:color w:val="17365D" w:themeColor="text2" w:themeShade="BF"/>
        <w:spacing w:val="34"/>
        <w:sz w:val="20"/>
        <w:szCs w:val="20"/>
        <w:rtl/>
        <w:lang w:eastAsia="en-US"/>
      </w:rPr>
      <w:t>רחוב</w:t>
    </w:r>
    <w:r w:rsidRPr="00C00161">
      <w:rPr>
        <w:color w:val="17365D" w:themeColor="text2" w:themeShade="BF"/>
        <w:spacing w:val="34"/>
        <w:sz w:val="20"/>
        <w:szCs w:val="20"/>
        <w:rtl/>
        <w:lang w:eastAsia="en-US"/>
      </w:rPr>
      <w:t xml:space="preserve"> קפלן</w:t>
    </w:r>
    <w:r w:rsidRPr="00C00161">
      <w:rPr>
        <w:rFonts w:hint="cs"/>
        <w:color w:val="17365D" w:themeColor="text2" w:themeShade="BF"/>
        <w:spacing w:val="34"/>
        <w:sz w:val="20"/>
        <w:szCs w:val="20"/>
        <w:rtl/>
        <w:lang w:eastAsia="en-US"/>
      </w:rPr>
      <w:t xml:space="preserve"> 3 ה</w:t>
    </w:r>
    <w:r w:rsidRPr="00C00161">
      <w:rPr>
        <w:color w:val="17365D" w:themeColor="text2" w:themeShade="BF"/>
        <w:spacing w:val="34"/>
        <w:sz w:val="20"/>
        <w:szCs w:val="20"/>
        <w:rtl/>
        <w:lang w:eastAsia="en-US"/>
      </w:rPr>
      <w:t xml:space="preserve">קריה ירושלים </w:t>
    </w:r>
    <w:r w:rsidRPr="00C00161">
      <w:rPr>
        <w:rFonts w:hint="cs"/>
        <w:color w:val="17365D" w:themeColor="text2" w:themeShade="BF"/>
        <w:spacing w:val="34"/>
        <w:sz w:val="20"/>
        <w:szCs w:val="20"/>
        <w:rtl/>
        <w:lang w:eastAsia="en-US"/>
      </w:rPr>
      <w:t>91919 נייד 050-</w:t>
    </w:r>
    <w:r>
      <w:rPr>
        <w:rFonts w:hint="cs"/>
        <w:color w:val="17365D" w:themeColor="text2" w:themeShade="BF"/>
        <w:spacing w:val="34"/>
        <w:sz w:val="20"/>
        <w:szCs w:val="20"/>
        <w:rtl/>
        <w:lang w:eastAsia="en-US"/>
      </w:rPr>
      <w:t>6201936</w:t>
    </w:r>
  </w:p>
  <w:p w:rsidR="00CC6808" w:rsidRPr="003971E5" w:rsidRDefault="00CC6808" w:rsidP="003971E5">
    <w:pPr>
      <w:pStyle w:val="a5"/>
      <w:spacing w:line="360" w:lineRule="auto"/>
      <w:jc w:val="center"/>
      <w:rPr>
        <w:color w:val="17365D" w:themeColor="text2" w:themeShade="BF"/>
        <w:spacing w:val="34"/>
        <w:sz w:val="20"/>
        <w:szCs w:val="20"/>
        <w:rtl/>
      </w:rPr>
    </w:pPr>
    <w:r>
      <w:rPr>
        <w:color w:val="17365D" w:themeColor="text2" w:themeShade="BF"/>
        <w:spacing w:val="34"/>
        <w:sz w:val="20"/>
        <w:szCs w:val="20"/>
      </w:rPr>
      <w:t>efrath</w:t>
    </w:r>
    <w:r w:rsidRPr="00C00161">
      <w:rPr>
        <w:color w:val="17365D" w:themeColor="text2" w:themeShade="BF"/>
        <w:spacing w:val="34"/>
        <w:sz w:val="20"/>
        <w:szCs w:val="20"/>
      </w:rPr>
      <w:t>@pmo.gov.il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6808" w:rsidRDefault="00CC6808" w:rsidP="00222845">
    <w:pPr>
      <w:pStyle w:val="a5"/>
      <w:spacing w:line="360" w:lineRule="auto"/>
      <w:jc w:val="center"/>
      <w:rPr>
        <w:color w:val="17365D" w:themeColor="text2" w:themeShade="BF"/>
        <w:rtl/>
        <w:lang w:eastAsia="en-US"/>
      </w:rPr>
    </w:pPr>
    <w:r>
      <w:rPr>
        <w:rFonts w:hint="cs"/>
        <w:color w:val="17365D" w:themeColor="text2" w:themeShade="BF"/>
        <w:rtl/>
        <w:lang w:eastAsia="en-US"/>
      </w:rPr>
      <w:t>______________________________________________________</w:t>
    </w:r>
  </w:p>
  <w:p w:rsidR="00CC6808" w:rsidRPr="00C00161" w:rsidRDefault="00CC6808" w:rsidP="00047F51">
    <w:pPr>
      <w:pStyle w:val="a5"/>
      <w:spacing w:line="360" w:lineRule="auto"/>
      <w:jc w:val="center"/>
      <w:rPr>
        <w:color w:val="17365D" w:themeColor="text2" w:themeShade="BF"/>
        <w:spacing w:val="34"/>
        <w:sz w:val="20"/>
        <w:szCs w:val="20"/>
        <w:rtl/>
        <w:lang w:eastAsia="en-US"/>
      </w:rPr>
    </w:pPr>
    <w:r w:rsidRPr="00C00161">
      <w:rPr>
        <w:rFonts w:hint="cs"/>
        <w:color w:val="17365D" w:themeColor="text2" w:themeShade="BF"/>
        <w:spacing w:val="34"/>
        <w:sz w:val="20"/>
        <w:szCs w:val="20"/>
        <w:rtl/>
        <w:lang w:eastAsia="en-US"/>
      </w:rPr>
      <w:t>רחוב</w:t>
    </w:r>
    <w:r w:rsidRPr="00C00161">
      <w:rPr>
        <w:color w:val="17365D" w:themeColor="text2" w:themeShade="BF"/>
        <w:spacing w:val="34"/>
        <w:sz w:val="20"/>
        <w:szCs w:val="20"/>
        <w:rtl/>
        <w:lang w:eastAsia="en-US"/>
      </w:rPr>
      <w:t xml:space="preserve"> קפלן</w:t>
    </w:r>
    <w:r w:rsidRPr="00C00161">
      <w:rPr>
        <w:rFonts w:hint="cs"/>
        <w:color w:val="17365D" w:themeColor="text2" w:themeShade="BF"/>
        <w:spacing w:val="34"/>
        <w:sz w:val="20"/>
        <w:szCs w:val="20"/>
        <w:rtl/>
        <w:lang w:eastAsia="en-US"/>
      </w:rPr>
      <w:t xml:space="preserve"> 3 ה</w:t>
    </w:r>
    <w:r w:rsidRPr="00C00161">
      <w:rPr>
        <w:color w:val="17365D" w:themeColor="text2" w:themeShade="BF"/>
        <w:spacing w:val="34"/>
        <w:sz w:val="20"/>
        <w:szCs w:val="20"/>
        <w:rtl/>
        <w:lang w:eastAsia="en-US"/>
      </w:rPr>
      <w:t xml:space="preserve">קריה ירושלים </w:t>
    </w:r>
    <w:r w:rsidRPr="00C00161">
      <w:rPr>
        <w:rFonts w:hint="cs"/>
        <w:color w:val="17365D" w:themeColor="text2" w:themeShade="BF"/>
        <w:spacing w:val="34"/>
        <w:sz w:val="20"/>
        <w:szCs w:val="20"/>
        <w:rtl/>
        <w:lang w:eastAsia="en-US"/>
      </w:rPr>
      <w:t>91919 נייד 050-6</w:t>
    </w:r>
    <w:r>
      <w:rPr>
        <w:rFonts w:hint="cs"/>
        <w:color w:val="17365D" w:themeColor="text2" w:themeShade="BF"/>
        <w:spacing w:val="34"/>
        <w:sz w:val="20"/>
        <w:szCs w:val="20"/>
        <w:rtl/>
        <w:lang w:eastAsia="en-US"/>
      </w:rPr>
      <w:t>201936</w:t>
    </w:r>
  </w:p>
  <w:p w:rsidR="00CC6808" w:rsidRPr="003971E5" w:rsidRDefault="00CC6808" w:rsidP="003971E5">
    <w:pPr>
      <w:pStyle w:val="a5"/>
      <w:spacing w:line="360" w:lineRule="auto"/>
      <w:jc w:val="center"/>
      <w:rPr>
        <w:color w:val="17365D" w:themeColor="text2" w:themeShade="BF"/>
        <w:spacing w:val="34"/>
        <w:sz w:val="20"/>
        <w:szCs w:val="20"/>
      </w:rPr>
    </w:pPr>
    <w:r>
      <w:rPr>
        <w:color w:val="17365D" w:themeColor="text2" w:themeShade="BF"/>
        <w:spacing w:val="34"/>
        <w:sz w:val="20"/>
        <w:szCs w:val="20"/>
      </w:rPr>
      <w:t>efrath</w:t>
    </w:r>
    <w:r w:rsidRPr="00C00161">
      <w:rPr>
        <w:color w:val="17365D" w:themeColor="text2" w:themeShade="BF"/>
        <w:spacing w:val="34"/>
        <w:sz w:val="20"/>
        <w:szCs w:val="20"/>
      </w:rPr>
      <w:t>@pmo.gov.il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6A7F" w:rsidRDefault="00846A7F">
      <w:r>
        <w:separator/>
      </w:r>
    </w:p>
  </w:footnote>
  <w:footnote w:type="continuationSeparator" w:id="0">
    <w:p w:rsidR="00846A7F" w:rsidRDefault="00846A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6808" w:rsidRDefault="00CC6808" w:rsidP="00C646E2">
    <w:pPr>
      <w:pStyle w:val="a3"/>
      <w:jc w:val="center"/>
      <w:rPr>
        <w:rtl/>
      </w:rPr>
    </w:pPr>
    <w:r>
      <w:rPr>
        <w:noProof/>
        <w:rtl/>
        <w:lang w:eastAsia="en-US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AF4FF2C" wp14:editId="43EE0A09">
              <wp:simplePos x="0" y="0"/>
              <wp:positionH relativeFrom="margin">
                <wp:align>center</wp:align>
              </wp:positionH>
              <wp:positionV relativeFrom="paragraph">
                <wp:posOffset>919480</wp:posOffset>
              </wp:positionV>
              <wp:extent cx="4868545" cy="1444625"/>
              <wp:effectExtent l="0" t="0" r="0" b="3175"/>
              <wp:wrapSquare wrapText="bothSides"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68545" cy="14446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C6808" w:rsidRPr="00291D44" w:rsidRDefault="00CC6808" w:rsidP="00373256">
                          <w:pPr>
                            <w:pStyle w:val="1"/>
                            <w:spacing w:line="312" w:lineRule="auto"/>
                            <w:rPr>
                              <w:spacing w:val="60"/>
                              <w:sz w:val="12"/>
                              <w:szCs w:val="12"/>
                              <w:rtl/>
                            </w:rPr>
                          </w:pPr>
                        </w:p>
                        <w:p w:rsidR="00CC6808" w:rsidRDefault="00CC6808" w:rsidP="00373256">
                          <w:pPr>
                            <w:pStyle w:val="1"/>
                            <w:spacing w:line="312" w:lineRule="auto"/>
                            <w:rPr>
                              <w:color w:val="17365D" w:themeColor="text2" w:themeShade="BF"/>
                              <w:spacing w:val="60"/>
                              <w:rtl/>
                            </w:rPr>
                          </w:pPr>
                        </w:p>
                        <w:p w:rsidR="00CC6808" w:rsidRDefault="00CC6808" w:rsidP="00373256">
                          <w:pPr>
                            <w:pStyle w:val="1"/>
                            <w:spacing w:line="312" w:lineRule="auto"/>
                            <w:rPr>
                              <w:color w:val="17365D" w:themeColor="text2" w:themeShade="BF"/>
                              <w:spacing w:val="60"/>
                              <w:rtl/>
                            </w:rPr>
                          </w:pPr>
                        </w:p>
                        <w:p w:rsidR="00CC6808" w:rsidRPr="00C00161" w:rsidRDefault="00CC6808" w:rsidP="00A44467">
                          <w:pPr>
                            <w:pStyle w:val="1"/>
                            <w:spacing w:line="312" w:lineRule="auto"/>
                            <w:rPr>
                              <w:color w:val="17365D" w:themeColor="text2" w:themeShade="BF"/>
                              <w:spacing w:val="60"/>
                              <w:rtl/>
                            </w:rPr>
                          </w:pPr>
                          <w:r w:rsidRPr="00C00161">
                            <w:rPr>
                              <w:rFonts w:hint="cs"/>
                              <w:color w:val="17365D" w:themeColor="text2" w:themeShade="BF"/>
                              <w:spacing w:val="60"/>
                              <w:rtl/>
                            </w:rPr>
                            <w:t>משרד ראש הממשלה</w:t>
                          </w:r>
                        </w:p>
                        <w:p w:rsidR="00CC6808" w:rsidRPr="0020155F" w:rsidRDefault="00CC6808" w:rsidP="0020155F">
                          <w:pPr>
                            <w:pStyle w:val="1"/>
                            <w:spacing w:line="312" w:lineRule="auto"/>
                            <w:rPr>
                              <w:color w:val="17365D" w:themeColor="text2" w:themeShade="BF"/>
                              <w:spacing w:val="60"/>
                              <w:sz w:val="18"/>
                              <w:szCs w:val="18"/>
                              <w:rtl/>
                            </w:rPr>
                          </w:pPr>
                          <w:r w:rsidRPr="0020155F">
                            <w:rPr>
                              <w:rFonts w:hint="cs"/>
                              <w:color w:val="17365D" w:themeColor="text2" w:themeShade="BF"/>
                              <w:spacing w:val="90"/>
                              <w:sz w:val="18"/>
                              <w:szCs w:val="18"/>
                              <w:rtl/>
                            </w:rPr>
                            <w:t>קשרי כנסת</w:t>
                          </w:r>
                          <w:r>
                            <w:rPr>
                              <w:rFonts w:hint="cs"/>
                              <w:color w:val="17365D" w:themeColor="text2" w:themeShade="BF"/>
                              <w:spacing w:val="90"/>
                              <w:sz w:val="18"/>
                              <w:szCs w:val="18"/>
                              <w:rtl/>
                            </w:rPr>
                            <w:t xml:space="preserve"> </w:t>
                          </w:r>
                          <w:r w:rsidRPr="0020155F">
                            <w:rPr>
                              <w:rFonts w:hint="cs"/>
                              <w:color w:val="17365D" w:themeColor="text2" w:themeShade="BF"/>
                              <w:spacing w:val="90"/>
                              <w:sz w:val="18"/>
                              <w:szCs w:val="18"/>
                              <w:rtl/>
                            </w:rPr>
                            <w:t>-</w:t>
                          </w:r>
                          <w:r>
                            <w:rPr>
                              <w:rFonts w:hint="cs"/>
                              <w:color w:val="17365D" w:themeColor="text2" w:themeShade="BF"/>
                              <w:spacing w:val="90"/>
                              <w:sz w:val="18"/>
                              <w:szCs w:val="18"/>
                              <w:rtl/>
                            </w:rPr>
                            <w:t xml:space="preserve"> </w:t>
                          </w:r>
                          <w:r w:rsidRPr="0020155F">
                            <w:rPr>
                              <w:rFonts w:hint="cs"/>
                              <w:color w:val="17365D" w:themeColor="text2" w:themeShade="BF"/>
                              <w:spacing w:val="90"/>
                              <w:sz w:val="18"/>
                              <w:szCs w:val="18"/>
                              <w:rtl/>
                            </w:rPr>
                            <w:t>ממשלה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AF4FF2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0;margin-top:72.4pt;width:383.35pt;height:113.75pt;z-index:2516572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" filled="f" stroked="f">
              <v:textbox>
                <w:txbxContent>
                  <w:p w:rsidR="00CC6808" w:rsidRPr="00291D44" w:rsidRDefault="00CC6808" w:rsidP="00373256">
                    <w:pPr>
                      <w:pStyle w:val="1"/>
                      <w:spacing w:line="312" w:lineRule="auto"/>
                      <w:rPr>
                        <w:spacing w:val="60"/>
                        <w:sz w:val="12"/>
                        <w:szCs w:val="12"/>
                        <w:rtl/>
                      </w:rPr>
                    </w:pPr>
                  </w:p>
                  <w:p w:rsidR="00CC6808" w:rsidRDefault="00CC6808" w:rsidP="00373256">
                    <w:pPr>
                      <w:pStyle w:val="1"/>
                      <w:spacing w:line="312" w:lineRule="auto"/>
                      <w:rPr>
                        <w:color w:val="17365D" w:themeColor="text2" w:themeShade="BF"/>
                        <w:spacing w:val="60"/>
                        <w:rtl/>
                      </w:rPr>
                    </w:pPr>
                  </w:p>
                  <w:p w:rsidR="00CC6808" w:rsidRDefault="00CC6808" w:rsidP="00373256">
                    <w:pPr>
                      <w:pStyle w:val="1"/>
                      <w:spacing w:line="312" w:lineRule="auto"/>
                      <w:rPr>
                        <w:color w:val="17365D" w:themeColor="text2" w:themeShade="BF"/>
                        <w:spacing w:val="60"/>
                        <w:rtl/>
                      </w:rPr>
                    </w:pPr>
                  </w:p>
                  <w:p w:rsidR="00CC6808" w:rsidRPr="00C00161" w:rsidRDefault="00CC6808" w:rsidP="00A44467">
                    <w:pPr>
                      <w:pStyle w:val="1"/>
                      <w:spacing w:line="312" w:lineRule="auto"/>
                      <w:rPr>
                        <w:color w:val="17365D" w:themeColor="text2" w:themeShade="BF"/>
                        <w:spacing w:val="60"/>
                        <w:rtl/>
                      </w:rPr>
                    </w:pPr>
                    <w:r w:rsidRPr="00C00161">
                      <w:rPr>
                        <w:rFonts w:hint="cs"/>
                        <w:color w:val="17365D" w:themeColor="text2" w:themeShade="BF"/>
                        <w:spacing w:val="60"/>
                        <w:rtl/>
                      </w:rPr>
                      <w:t>משרד ראש הממשלה</w:t>
                    </w:r>
                  </w:p>
                  <w:p w:rsidR="00CC6808" w:rsidRPr="0020155F" w:rsidRDefault="00CC6808" w:rsidP="0020155F">
                    <w:pPr>
                      <w:pStyle w:val="1"/>
                      <w:spacing w:line="312" w:lineRule="auto"/>
                      <w:rPr>
                        <w:color w:val="17365D" w:themeColor="text2" w:themeShade="BF"/>
                        <w:spacing w:val="60"/>
                        <w:sz w:val="18"/>
                        <w:szCs w:val="18"/>
                        <w:rtl/>
                      </w:rPr>
                    </w:pPr>
                    <w:r w:rsidRPr="0020155F">
                      <w:rPr>
                        <w:rFonts w:hint="cs"/>
                        <w:color w:val="17365D" w:themeColor="text2" w:themeShade="BF"/>
                        <w:spacing w:val="90"/>
                        <w:sz w:val="18"/>
                        <w:szCs w:val="18"/>
                        <w:rtl/>
                      </w:rPr>
                      <w:t>קשרי כנסת</w:t>
                    </w:r>
                    <w:r>
                      <w:rPr>
                        <w:rFonts w:hint="cs"/>
                        <w:color w:val="17365D" w:themeColor="text2" w:themeShade="BF"/>
                        <w:spacing w:val="90"/>
                        <w:sz w:val="18"/>
                        <w:szCs w:val="18"/>
                        <w:rtl/>
                      </w:rPr>
                      <w:t xml:space="preserve"> </w:t>
                    </w:r>
                    <w:r w:rsidRPr="0020155F">
                      <w:rPr>
                        <w:rFonts w:hint="cs"/>
                        <w:color w:val="17365D" w:themeColor="text2" w:themeShade="BF"/>
                        <w:spacing w:val="90"/>
                        <w:sz w:val="18"/>
                        <w:szCs w:val="18"/>
                        <w:rtl/>
                      </w:rPr>
                      <w:t>-</w:t>
                    </w:r>
                    <w:r>
                      <w:rPr>
                        <w:rFonts w:hint="cs"/>
                        <w:color w:val="17365D" w:themeColor="text2" w:themeShade="BF"/>
                        <w:spacing w:val="90"/>
                        <w:sz w:val="18"/>
                        <w:szCs w:val="18"/>
                        <w:rtl/>
                      </w:rPr>
                      <w:t xml:space="preserve"> </w:t>
                    </w:r>
                    <w:r w:rsidRPr="0020155F">
                      <w:rPr>
                        <w:rFonts w:hint="cs"/>
                        <w:color w:val="17365D" w:themeColor="text2" w:themeShade="BF"/>
                        <w:spacing w:val="90"/>
                        <w:sz w:val="18"/>
                        <w:szCs w:val="18"/>
                        <w:rtl/>
                      </w:rPr>
                      <w:t>ממשלה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  <w:p w:rsidR="00CC6808" w:rsidRDefault="00CC6808" w:rsidP="00C646E2">
    <w:pPr>
      <w:pStyle w:val="a3"/>
      <w:jc w:val="center"/>
    </w:pPr>
  </w:p>
  <w:p w:rsidR="00CC6808" w:rsidRDefault="00CC6808" w:rsidP="00E65507">
    <w:pPr>
      <w:pStyle w:val="a3"/>
      <w:jc w:val="right"/>
      <w:rPr>
        <w:rtl/>
      </w:rPr>
    </w:pPr>
    <w:r>
      <w:rPr>
        <w:noProof/>
        <w:lang w:eastAsia="en-US"/>
      </w:rPr>
      <w:drawing>
        <wp:anchor distT="0" distB="0" distL="114300" distR="114300" simplePos="0" relativeHeight="251656192" behindDoc="0" locked="0" layoutInCell="1" allowOverlap="1" wp14:anchorId="1E03C6F3" wp14:editId="11F41D4A">
          <wp:simplePos x="0" y="0"/>
          <wp:positionH relativeFrom="column">
            <wp:align>center</wp:align>
          </wp:positionH>
          <wp:positionV relativeFrom="paragraph">
            <wp:posOffset>-15875</wp:posOffset>
          </wp:positionV>
          <wp:extent cx="640080" cy="822960"/>
          <wp:effectExtent l="0" t="0" r="7620" b="0"/>
          <wp:wrapTopAndBottom/>
          <wp:docPr id="11" name="תמונה 1" descr="Il-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l-b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0080" cy="8229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CC6808" w:rsidRDefault="00CC6808" w:rsidP="00E65507">
    <w:pPr>
      <w:pStyle w:val="a3"/>
      <w:jc w:val="right"/>
      <w:rPr>
        <w:rtl/>
      </w:rPr>
    </w:pPr>
  </w:p>
  <w:p w:rsidR="00CC6808" w:rsidRDefault="00CC6808" w:rsidP="00390C66">
    <w:pPr>
      <w:pStyle w:val="a3"/>
      <w:spacing w:line="360" w:lineRule="auto"/>
      <w:rPr>
        <w:rtl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6C5E54"/>
    <w:multiLevelType w:val="hybridMultilevel"/>
    <w:tmpl w:val="CA18AA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CD1049"/>
    <w:multiLevelType w:val="hybridMultilevel"/>
    <w:tmpl w:val="956A6D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C7755D"/>
    <w:multiLevelType w:val="hybridMultilevel"/>
    <w:tmpl w:val="6C16E5EA"/>
    <w:lvl w:ilvl="0" w:tplc="97006A96">
      <w:start w:val="1"/>
      <w:numFmt w:val="decimal"/>
      <w:lvlText w:val="%1."/>
      <w:lvlJc w:val="left"/>
      <w:pPr>
        <w:ind w:left="720" w:hanging="360"/>
      </w:pPr>
      <w:rPr>
        <w:rFonts w:cs="David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F25FB2"/>
    <w:multiLevelType w:val="hybridMultilevel"/>
    <w:tmpl w:val="70A27192"/>
    <w:lvl w:ilvl="0" w:tplc="E9167E02"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025A53"/>
    <w:multiLevelType w:val="hybridMultilevel"/>
    <w:tmpl w:val="CAF6C600"/>
    <w:lvl w:ilvl="0" w:tplc="8C80A698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David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819"/>
    <w:rsid w:val="00002F45"/>
    <w:rsid w:val="00004C43"/>
    <w:rsid w:val="000067F1"/>
    <w:rsid w:val="00007F0A"/>
    <w:rsid w:val="00013088"/>
    <w:rsid w:val="00016B08"/>
    <w:rsid w:val="00017960"/>
    <w:rsid w:val="000219D0"/>
    <w:rsid w:val="00024FD1"/>
    <w:rsid w:val="00025261"/>
    <w:rsid w:val="000270EA"/>
    <w:rsid w:val="00030019"/>
    <w:rsid w:val="000303C6"/>
    <w:rsid w:val="00030F72"/>
    <w:rsid w:val="00033A4B"/>
    <w:rsid w:val="00033A6B"/>
    <w:rsid w:val="00033B51"/>
    <w:rsid w:val="00034348"/>
    <w:rsid w:val="0003461D"/>
    <w:rsid w:val="00035BC8"/>
    <w:rsid w:val="00035BFC"/>
    <w:rsid w:val="00035EAF"/>
    <w:rsid w:val="000363AE"/>
    <w:rsid w:val="00036DD5"/>
    <w:rsid w:val="000435AC"/>
    <w:rsid w:val="000450A8"/>
    <w:rsid w:val="00047197"/>
    <w:rsid w:val="00047F51"/>
    <w:rsid w:val="00050AD3"/>
    <w:rsid w:val="0005178C"/>
    <w:rsid w:val="00051A29"/>
    <w:rsid w:val="00052433"/>
    <w:rsid w:val="000548B2"/>
    <w:rsid w:val="00054DDD"/>
    <w:rsid w:val="000553DC"/>
    <w:rsid w:val="00056C7C"/>
    <w:rsid w:val="00060012"/>
    <w:rsid w:val="0006087F"/>
    <w:rsid w:val="00060D9E"/>
    <w:rsid w:val="00061B0B"/>
    <w:rsid w:val="00061EC1"/>
    <w:rsid w:val="0006268C"/>
    <w:rsid w:val="00062903"/>
    <w:rsid w:val="000630AA"/>
    <w:rsid w:val="00065075"/>
    <w:rsid w:val="00066D53"/>
    <w:rsid w:val="00066EC0"/>
    <w:rsid w:val="0006771C"/>
    <w:rsid w:val="00067EB2"/>
    <w:rsid w:val="00071981"/>
    <w:rsid w:val="00071B7C"/>
    <w:rsid w:val="00071C99"/>
    <w:rsid w:val="000754DF"/>
    <w:rsid w:val="00075DC4"/>
    <w:rsid w:val="00075DE4"/>
    <w:rsid w:val="00076440"/>
    <w:rsid w:val="00077DD3"/>
    <w:rsid w:val="00080417"/>
    <w:rsid w:val="000812C9"/>
    <w:rsid w:val="000813B4"/>
    <w:rsid w:val="00081947"/>
    <w:rsid w:val="0008311A"/>
    <w:rsid w:val="000849E7"/>
    <w:rsid w:val="000853B6"/>
    <w:rsid w:val="00085401"/>
    <w:rsid w:val="00085515"/>
    <w:rsid w:val="000878C7"/>
    <w:rsid w:val="00090296"/>
    <w:rsid w:val="00091963"/>
    <w:rsid w:val="00095CE9"/>
    <w:rsid w:val="000A0515"/>
    <w:rsid w:val="000A11DE"/>
    <w:rsid w:val="000A1821"/>
    <w:rsid w:val="000A1A7A"/>
    <w:rsid w:val="000A1DBF"/>
    <w:rsid w:val="000A2797"/>
    <w:rsid w:val="000A29B1"/>
    <w:rsid w:val="000A329D"/>
    <w:rsid w:val="000A4116"/>
    <w:rsid w:val="000A417D"/>
    <w:rsid w:val="000A53C1"/>
    <w:rsid w:val="000A6A58"/>
    <w:rsid w:val="000A7A13"/>
    <w:rsid w:val="000A7B87"/>
    <w:rsid w:val="000A7E19"/>
    <w:rsid w:val="000B0560"/>
    <w:rsid w:val="000B1EBF"/>
    <w:rsid w:val="000B2996"/>
    <w:rsid w:val="000B3474"/>
    <w:rsid w:val="000B442C"/>
    <w:rsid w:val="000B5030"/>
    <w:rsid w:val="000B7338"/>
    <w:rsid w:val="000B770F"/>
    <w:rsid w:val="000C15DA"/>
    <w:rsid w:val="000C40F1"/>
    <w:rsid w:val="000C4DB9"/>
    <w:rsid w:val="000C6EBE"/>
    <w:rsid w:val="000D1361"/>
    <w:rsid w:val="000D217D"/>
    <w:rsid w:val="000D4BA1"/>
    <w:rsid w:val="000D4C94"/>
    <w:rsid w:val="000D77B6"/>
    <w:rsid w:val="000E09FB"/>
    <w:rsid w:val="000E246B"/>
    <w:rsid w:val="000E2FA4"/>
    <w:rsid w:val="000E3A9E"/>
    <w:rsid w:val="000E4331"/>
    <w:rsid w:val="000E443D"/>
    <w:rsid w:val="000E4DB6"/>
    <w:rsid w:val="000E6D8F"/>
    <w:rsid w:val="000E78B4"/>
    <w:rsid w:val="000E7EB5"/>
    <w:rsid w:val="000F0443"/>
    <w:rsid w:val="000F1CFF"/>
    <w:rsid w:val="000F203B"/>
    <w:rsid w:val="000F518A"/>
    <w:rsid w:val="000F5BF2"/>
    <w:rsid w:val="000F6065"/>
    <w:rsid w:val="000F6B32"/>
    <w:rsid w:val="000F7EB4"/>
    <w:rsid w:val="00103538"/>
    <w:rsid w:val="001044EA"/>
    <w:rsid w:val="0010500C"/>
    <w:rsid w:val="00106642"/>
    <w:rsid w:val="00106F35"/>
    <w:rsid w:val="001073C1"/>
    <w:rsid w:val="00110016"/>
    <w:rsid w:val="00110305"/>
    <w:rsid w:val="001122C2"/>
    <w:rsid w:val="00112850"/>
    <w:rsid w:val="0011518E"/>
    <w:rsid w:val="00115915"/>
    <w:rsid w:val="0012003F"/>
    <w:rsid w:val="00120235"/>
    <w:rsid w:val="00120F58"/>
    <w:rsid w:val="00121C66"/>
    <w:rsid w:val="00121FFE"/>
    <w:rsid w:val="00122B4F"/>
    <w:rsid w:val="00124000"/>
    <w:rsid w:val="00126C4A"/>
    <w:rsid w:val="00127272"/>
    <w:rsid w:val="00127CA0"/>
    <w:rsid w:val="0013248A"/>
    <w:rsid w:val="00132624"/>
    <w:rsid w:val="00133D77"/>
    <w:rsid w:val="00133E54"/>
    <w:rsid w:val="00133F3D"/>
    <w:rsid w:val="00140402"/>
    <w:rsid w:val="001415DC"/>
    <w:rsid w:val="00142263"/>
    <w:rsid w:val="00142E68"/>
    <w:rsid w:val="00145857"/>
    <w:rsid w:val="00146096"/>
    <w:rsid w:val="00147BF2"/>
    <w:rsid w:val="00152D3B"/>
    <w:rsid w:val="00152E39"/>
    <w:rsid w:val="00153EAC"/>
    <w:rsid w:val="00155AC2"/>
    <w:rsid w:val="00157113"/>
    <w:rsid w:val="00162730"/>
    <w:rsid w:val="00163D86"/>
    <w:rsid w:val="001640E3"/>
    <w:rsid w:val="00165F4C"/>
    <w:rsid w:val="00166BE2"/>
    <w:rsid w:val="00167A4B"/>
    <w:rsid w:val="0017018F"/>
    <w:rsid w:val="00173451"/>
    <w:rsid w:val="00176B90"/>
    <w:rsid w:val="00177882"/>
    <w:rsid w:val="001833B8"/>
    <w:rsid w:val="00184CED"/>
    <w:rsid w:val="00185126"/>
    <w:rsid w:val="001858D5"/>
    <w:rsid w:val="00185D74"/>
    <w:rsid w:val="00185F4E"/>
    <w:rsid w:val="00186627"/>
    <w:rsid w:val="001900C3"/>
    <w:rsid w:val="001903AF"/>
    <w:rsid w:val="00191AE4"/>
    <w:rsid w:val="001939FD"/>
    <w:rsid w:val="00194764"/>
    <w:rsid w:val="0019632C"/>
    <w:rsid w:val="001A2CFE"/>
    <w:rsid w:val="001A398C"/>
    <w:rsid w:val="001A4218"/>
    <w:rsid w:val="001A4353"/>
    <w:rsid w:val="001A594E"/>
    <w:rsid w:val="001A6153"/>
    <w:rsid w:val="001A7088"/>
    <w:rsid w:val="001A7720"/>
    <w:rsid w:val="001A7C6D"/>
    <w:rsid w:val="001B1382"/>
    <w:rsid w:val="001B191B"/>
    <w:rsid w:val="001B2DD8"/>
    <w:rsid w:val="001B33DA"/>
    <w:rsid w:val="001B3E43"/>
    <w:rsid w:val="001B4ECB"/>
    <w:rsid w:val="001B5136"/>
    <w:rsid w:val="001B6975"/>
    <w:rsid w:val="001B6EFF"/>
    <w:rsid w:val="001B6FC2"/>
    <w:rsid w:val="001C5AC2"/>
    <w:rsid w:val="001C621D"/>
    <w:rsid w:val="001C727C"/>
    <w:rsid w:val="001C7A49"/>
    <w:rsid w:val="001D1275"/>
    <w:rsid w:val="001D3EB5"/>
    <w:rsid w:val="001D5CD5"/>
    <w:rsid w:val="001D6020"/>
    <w:rsid w:val="001D643F"/>
    <w:rsid w:val="001D749D"/>
    <w:rsid w:val="001E0DAA"/>
    <w:rsid w:val="001E2715"/>
    <w:rsid w:val="001E2D4F"/>
    <w:rsid w:val="001E3CA9"/>
    <w:rsid w:val="001E47F6"/>
    <w:rsid w:val="001E4946"/>
    <w:rsid w:val="001E4DD7"/>
    <w:rsid w:val="001E5923"/>
    <w:rsid w:val="001F07AC"/>
    <w:rsid w:val="001F2846"/>
    <w:rsid w:val="001F3976"/>
    <w:rsid w:val="001F43D1"/>
    <w:rsid w:val="001F56D8"/>
    <w:rsid w:val="001F5B98"/>
    <w:rsid w:val="001F629C"/>
    <w:rsid w:val="001F697B"/>
    <w:rsid w:val="0020155F"/>
    <w:rsid w:val="0020232F"/>
    <w:rsid w:val="002028D7"/>
    <w:rsid w:val="002043C7"/>
    <w:rsid w:val="00204B26"/>
    <w:rsid w:val="00205601"/>
    <w:rsid w:val="00206533"/>
    <w:rsid w:val="00207A00"/>
    <w:rsid w:val="00210F49"/>
    <w:rsid w:val="00211752"/>
    <w:rsid w:val="00215C58"/>
    <w:rsid w:val="0021727D"/>
    <w:rsid w:val="0022188E"/>
    <w:rsid w:val="00222845"/>
    <w:rsid w:val="0022442C"/>
    <w:rsid w:val="0022618B"/>
    <w:rsid w:val="00226F13"/>
    <w:rsid w:val="00227A04"/>
    <w:rsid w:val="00230CA4"/>
    <w:rsid w:val="002311ED"/>
    <w:rsid w:val="002318C7"/>
    <w:rsid w:val="00231A75"/>
    <w:rsid w:val="00232096"/>
    <w:rsid w:val="0023258E"/>
    <w:rsid w:val="0023298F"/>
    <w:rsid w:val="00234D67"/>
    <w:rsid w:val="00234E35"/>
    <w:rsid w:val="002352DA"/>
    <w:rsid w:val="002354D9"/>
    <w:rsid w:val="00235DED"/>
    <w:rsid w:val="00235FF6"/>
    <w:rsid w:val="00236761"/>
    <w:rsid w:val="00236D9D"/>
    <w:rsid w:val="00237FA0"/>
    <w:rsid w:val="00237FF6"/>
    <w:rsid w:val="002414D9"/>
    <w:rsid w:val="00241617"/>
    <w:rsid w:val="002417F8"/>
    <w:rsid w:val="00242099"/>
    <w:rsid w:val="00242616"/>
    <w:rsid w:val="002431E3"/>
    <w:rsid w:val="002433C1"/>
    <w:rsid w:val="00243ED8"/>
    <w:rsid w:val="002442AE"/>
    <w:rsid w:val="0024576D"/>
    <w:rsid w:val="002472D0"/>
    <w:rsid w:val="00251EE7"/>
    <w:rsid w:val="00252CE8"/>
    <w:rsid w:val="00253A19"/>
    <w:rsid w:val="00254C01"/>
    <w:rsid w:val="00256148"/>
    <w:rsid w:val="00256326"/>
    <w:rsid w:val="00256509"/>
    <w:rsid w:val="00257BE8"/>
    <w:rsid w:val="00257FC0"/>
    <w:rsid w:val="002601DD"/>
    <w:rsid w:val="00260A76"/>
    <w:rsid w:val="00261C01"/>
    <w:rsid w:val="002625B3"/>
    <w:rsid w:val="00263D57"/>
    <w:rsid w:val="002646C4"/>
    <w:rsid w:val="00264CF2"/>
    <w:rsid w:val="002660D2"/>
    <w:rsid w:val="00267940"/>
    <w:rsid w:val="0027155F"/>
    <w:rsid w:val="0027204B"/>
    <w:rsid w:val="00275067"/>
    <w:rsid w:val="002753E4"/>
    <w:rsid w:val="00276E41"/>
    <w:rsid w:val="00282288"/>
    <w:rsid w:val="00282B8F"/>
    <w:rsid w:val="00283C7D"/>
    <w:rsid w:val="00286311"/>
    <w:rsid w:val="00286CC5"/>
    <w:rsid w:val="0028708A"/>
    <w:rsid w:val="002874EA"/>
    <w:rsid w:val="0029077B"/>
    <w:rsid w:val="00291D44"/>
    <w:rsid w:val="00296824"/>
    <w:rsid w:val="002A033E"/>
    <w:rsid w:val="002A0CFE"/>
    <w:rsid w:val="002A161D"/>
    <w:rsid w:val="002A187D"/>
    <w:rsid w:val="002A1FBA"/>
    <w:rsid w:val="002A3596"/>
    <w:rsid w:val="002A3D2A"/>
    <w:rsid w:val="002A435C"/>
    <w:rsid w:val="002A4369"/>
    <w:rsid w:val="002A77BB"/>
    <w:rsid w:val="002B268B"/>
    <w:rsid w:val="002B40BA"/>
    <w:rsid w:val="002B48F9"/>
    <w:rsid w:val="002B4A57"/>
    <w:rsid w:val="002B6466"/>
    <w:rsid w:val="002C0C6A"/>
    <w:rsid w:val="002C178B"/>
    <w:rsid w:val="002C22F0"/>
    <w:rsid w:val="002C279C"/>
    <w:rsid w:val="002C4CD2"/>
    <w:rsid w:val="002C5268"/>
    <w:rsid w:val="002C58BF"/>
    <w:rsid w:val="002C5989"/>
    <w:rsid w:val="002C5B96"/>
    <w:rsid w:val="002C71FF"/>
    <w:rsid w:val="002D0615"/>
    <w:rsid w:val="002D1BBD"/>
    <w:rsid w:val="002D3E7B"/>
    <w:rsid w:val="002D4301"/>
    <w:rsid w:val="002D4B8B"/>
    <w:rsid w:val="002D6139"/>
    <w:rsid w:val="002E0875"/>
    <w:rsid w:val="002E08A9"/>
    <w:rsid w:val="002E48D4"/>
    <w:rsid w:val="002E682C"/>
    <w:rsid w:val="002F16EB"/>
    <w:rsid w:val="002F1716"/>
    <w:rsid w:val="002F1732"/>
    <w:rsid w:val="002F22F9"/>
    <w:rsid w:val="002F4707"/>
    <w:rsid w:val="002F561D"/>
    <w:rsid w:val="0030335C"/>
    <w:rsid w:val="00303709"/>
    <w:rsid w:val="00303A59"/>
    <w:rsid w:val="0030525C"/>
    <w:rsid w:val="003101D8"/>
    <w:rsid w:val="00310408"/>
    <w:rsid w:val="00311028"/>
    <w:rsid w:val="003128BB"/>
    <w:rsid w:val="003139D9"/>
    <w:rsid w:val="00317883"/>
    <w:rsid w:val="0032023C"/>
    <w:rsid w:val="003218F1"/>
    <w:rsid w:val="00321C6E"/>
    <w:rsid w:val="00322DB8"/>
    <w:rsid w:val="00323C59"/>
    <w:rsid w:val="00324060"/>
    <w:rsid w:val="003242B8"/>
    <w:rsid w:val="00325642"/>
    <w:rsid w:val="00326211"/>
    <w:rsid w:val="003265FF"/>
    <w:rsid w:val="00326D39"/>
    <w:rsid w:val="00330DC1"/>
    <w:rsid w:val="0033158F"/>
    <w:rsid w:val="00331D78"/>
    <w:rsid w:val="00334C0D"/>
    <w:rsid w:val="00335F7B"/>
    <w:rsid w:val="00336CCF"/>
    <w:rsid w:val="00336CFC"/>
    <w:rsid w:val="003410F0"/>
    <w:rsid w:val="00341311"/>
    <w:rsid w:val="00341FAC"/>
    <w:rsid w:val="0034209A"/>
    <w:rsid w:val="003422C0"/>
    <w:rsid w:val="00342D4B"/>
    <w:rsid w:val="00344E25"/>
    <w:rsid w:val="003457F1"/>
    <w:rsid w:val="00345F8C"/>
    <w:rsid w:val="00346884"/>
    <w:rsid w:val="00346BD7"/>
    <w:rsid w:val="00347C43"/>
    <w:rsid w:val="003507DC"/>
    <w:rsid w:val="00351666"/>
    <w:rsid w:val="00351B5D"/>
    <w:rsid w:val="003533A7"/>
    <w:rsid w:val="00353E71"/>
    <w:rsid w:val="00355CB1"/>
    <w:rsid w:val="00355F7A"/>
    <w:rsid w:val="003615C1"/>
    <w:rsid w:val="00362056"/>
    <w:rsid w:val="00362090"/>
    <w:rsid w:val="00362583"/>
    <w:rsid w:val="00362C09"/>
    <w:rsid w:val="00363133"/>
    <w:rsid w:val="0036403A"/>
    <w:rsid w:val="003665B1"/>
    <w:rsid w:val="00366F11"/>
    <w:rsid w:val="0036700A"/>
    <w:rsid w:val="003673CC"/>
    <w:rsid w:val="00367902"/>
    <w:rsid w:val="00367E80"/>
    <w:rsid w:val="00371542"/>
    <w:rsid w:val="003727D1"/>
    <w:rsid w:val="00373256"/>
    <w:rsid w:val="00375036"/>
    <w:rsid w:val="0037524A"/>
    <w:rsid w:val="00375A89"/>
    <w:rsid w:val="00375D91"/>
    <w:rsid w:val="00380C17"/>
    <w:rsid w:val="00381767"/>
    <w:rsid w:val="00384348"/>
    <w:rsid w:val="00384AAE"/>
    <w:rsid w:val="00384F34"/>
    <w:rsid w:val="00387CC2"/>
    <w:rsid w:val="00387F52"/>
    <w:rsid w:val="00390C66"/>
    <w:rsid w:val="00390F2A"/>
    <w:rsid w:val="00392B71"/>
    <w:rsid w:val="00393285"/>
    <w:rsid w:val="00393DCC"/>
    <w:rsid w:val="0039592F"/>
    <w:rsid w:val="00396DF5"/>
    <w:rsid w:val="003971E5"/>
    <w:rsid w:val="00397C26"/>
    <w:rsid w:val="003A016D"/>
    <w:rsid w:val="003A1679"/>
    <w:rsid w:val="003A17F0"/>
    <w:rsid w:val="003A190A"/>
    <w:rsid w:val="003A1C5A"/>
    <w:rsid w:val="003A3BA0"/>
    <w:rsid w:val="003A5CBB"/>
    <w:rsid w:val="003A7778"/>
    <w:rsid w:val="003A7A1C"/>
    <w:rsid w:val="003B0801"/>
    <w:rsid w:val="003B0DD8"/>
    <w:rsid w:val="003B1AA3"/>
    <w:rsid w:val="003B27F8"/>
    <w:rsid w:val="003B3144"/>
    <w:rsid w:val="003B3363"/>
    <w:rsid w:val="003B3E98"/>
    <w:rsid w:val="003B62EB"/>
    <w:rsid w:val="003B6367"/>
    <w:rsid w:val="003B7D2F"/>
    <w:rsid w:val="003C02D6"/>
    <w:rsid w:val="003C1F87"/>
    <w:rsid w:val="003C43E9"/>
    <w:rsid w:val="003C47EE"/>
    <w:rsid w:val="003C59B8"/>
    <w:rsid w:val="003D0144"/>
    <w:rsid w:val="003D0776"/>
    <w:rsid w:val="003D0FEB"/>
    <w:rsid w:val="003D1493"/>
    <w:rsid w:val="003D17B3"/>
    <w:rsid w:val="003D19F1"/>
    <w:rsid w:val="003D1E8B"/>
    <w:rsid w:val="003D23AE"/>
    <w:rsid w:val="003D2E48"/>
    <w:rsid w:val="003D42AA"/>
    <w:rsid w:val="003D4829"/>
    <w:rsid w:val="003D52F0"/>
    <w:rsid w:val="003D5986"/>
    <w:rsid w:val="003D5DAD"/>
    <w:rsid w:val="003D60D6"/>
    <w:rsid w:val="003D757B"/>
    <w:rsid w:val="003E1A87"/>
    <w:rsid w:val="003E27C5"/>
    <w:rsid w:val="003E6730"/>
    <w:rsid w:val="003E6861"/>
    <w:rsid w:val="003F0258"/>
    <w:rsid w:val="003F0E5D"/>
    <w:rsid w:val="003F1B18"/>
    <w:rsid w:val="003F38CB"/>
    <w:rsid w:val="003F3975"/>
    <w:rsid w:val="003F41AB"/>
    <w:rsid w:val="003F739F"/>
    <w:rsid w:val="003F74E8"/>
    <w:rsid w:val="003F7BC9"/>
    <w:rsid w:val="003F7EF7"/>
    <w:rsid w:val="004002D9"/>
    <w:rsid w:val="00400DF4"/>
    <w:rsid w:val="0040234F"/>
    <w:rsid w:val="00403AD3"/>
    <w:rsid w:val="00404925"/>
    <w:rsid w:val="00405262"/>
    <w:rsid w:val="00405974"/>
    <w:rsid w:val="00406098"/>
    <w:rsid w:val="004064C4"/>
    <w:rsid w:val="00407CC1"/>
    <w:rsid w:val="00411E2C"/>
    <w:rsid w:val="0041225F"/>
    <w:rsid w:val="004153F5"/>
    <w:rsid w:val="00416178"/>
    <w:rsid w:val="00416C5D"/>
    <w:rsid w:val="00417345"/>
    <w:rsid w:val="004179F9"/>
    <w:rsid w:val="0042038D"/>
    <w:rsid w:val="00420A67"/>
    <w:rsid w:val="0042172E"/>
    <w:rsid w:val="004233C4"/>
    <w:rsid w:val="0042353C"/>
    <w:rsid w:val="004269E4"/>
    <w:rsid w:val="0042738A"/>
    <w:rsid w:val="0042747E"/>
    <w:rsid w:val="00431741"/>
    <w:rsid w:val="00432B0C"/>
    <w:rsid w:val="00434DF4"/>
    <w:rsid w:val="00434F79"/>
    <w:rsid w:val="00437DCC"/>
    <w:rsid w:val="0044020B"/>
    <w:rsid w:val="00441129"/>
    <w:rsid w:val="00441637"/>
    <w:rsid w:val="00442342"/>
    <w:rsid w:val="004437F0"/>
    <w:rsid w:val="004455F6"/>
    <w:rsid w:val="00446E67"/>
    <w:rsid w:val="0045179E"/>
    <w:rsid w:val="004535C3"/>
    <w:rsid w:val="00454EF1"/>
    <w:rsid w:val="00455035"/>
    <w:rsid w:val="0045570D"/>
    <w:rsid w:val="0046066D"/>
    <w:rsid w:val="00462222"/>
    <w:rsid w:val="00463E54"/>
    <w:rsid w:val="00464B56"/>
    <w:rsid w:val="00465928"/>
    <w:rsid w:val="00465F1D"/>
    <w:rsid w:val="0046611A"/>
    <w:rsid w:val="00466213"/>
    <w:rsid w:val="00467380"/>
    <w:rsid w:val="0047131C"/>
    <w:rsid w:val="00471A22"/>
    <w:rsid w:val="00472C1F"/>
    <w:rsid w:val="004743A9"/>
    <w:rsid w:val="00476782"/>
    <w:rsid w:val="00476CE5"/>
    <w:rsid w:val="00481349"/>
    <w:rsid w:val="00482AC4"/>
    <w:rsid w:val="004840AB"/>
    <w:rsid w:val="00484D8A"/>
    <w:rsid w:val="00490B54"/>
    <w:rsid w:val="00490C3A"/>
    <w:rsid w:val="004924B1"/>
    <w:rsid w:val="004925D9"/>
    <w:rsid w:val="004928D8"/>
    <w:rsid w:val="004930C3"/>
    <w:rsid w:val="00497B92"/>
    <w:rsid w:val="004A0077"/>
    <w:rsid w:val="004A1573"/>
    <w:rsid w:val="004A2849"/>
    <w:rsid w:val="004A2E1A"/>
    <w:rsid w:val="004A5A6E"/>
    <w:rsid w:val="004A78DE"/>
    <w:rsid w:val="004B02A0"/>
    <w:rsid w:val="004B0E2C"/>
    <w:rsid w:val="004B3FBA"/>
    <w:rsid w:val="004B4206"/>
    <w:rsid w:val="004B53B7"/>
    <w:rsid w:val="004B7AA2"/>
    <w:rsid w:val="004C07C8"/>
    <w:rsid w:val="004C1273"/>
    <w:rsid w:val="004C1DEA"/>
    <w:rsid w:val="004C5CCF"/>
    <w:rsid w:val="004D00A0"/>
    <w:rsid w:val="004D0111"/>
    <w:rsid w:val="004D022A"/>
    <w:rsid w:val="004D1477"/>
    <w:rsid w:val="004D1D32"/>
    <w:rsid w:val="004D4C26"/>
    <w:rsid w:val="004D5A76"/>
    <w:rsid w:val="004D61F9"/>
    <w:rsid w:val="004D64E9"/>
    <w:rsid w:val="004D799F"/>
    <w:rsid w:val="004E0749"/>
    <w:rsid w:val="004E2D6B"/>
    <w:rsid w:val="004E44A7"/>
    <w:rsid w:val="004E4624"/>
    <w:rsid w:val="004E6401"/>
    <w:rsid w:val="004E7092"/>
    <w:rsid w:val="004E7438"/>
    <w:rsid w:val="004F1814"/>
    <w:rsid w:val="004F2519"/>
    <w:rsid w:val="004F4EA8"/>
    <w:rsid w:val="004F61D1"/>
    <w:rsid w:val="004F62A6"/>
    <w:rsid w:val="004F6A81"/>
    <w:rsid w:val="004F6EC4"/>
    <w:rsid w:val="004F7065"/>
    <w:rsid w:val="004F7E72"/>
    <w:rsid w:val="00500055"/>
    <w:rsid w:val="005011D1"/>
    <w:rsid w:val="0050190E"/>
    <w:rsid w:val="00501DC1"/>
    <w:rsid w:val="00503F77"/>
    <w:rsid w:val="005046E5"/>
    <w:rsid w:val="00504A00"/>
    <w:rsid w:val="00504CEB"/>
    <w:rsid w:val="00507275"/>
    <w:rsid w:val="00507402"/>
    <w:rsid w:val="00512F15"/>
    <w:rsid w:val="005131FA"/>
    <w:rsid w:val="005133F8"/>
    <w:rsid w:val="005136B4"/>
    <w:rsid w:val="005158E8"/>
    <w:rsid w:val="00516EC0"/>
    <w:rsid w:val="00520443"/>
    <w:rsid w:val="005223BF"/>
    <w:rsid w:val="005229FE"/>
    <w:rsid w:val="00522BAC"/>
    <w:rsid w:val="0052346F"/>
    <w:rsid w:val="00523E63"/>
    <w:rsid w:val="00524706"/>
    <w:rsid w:val="00525964"/>
    <w:rsid w:val="00526649"/>
    <w:rsid w:val="00526E7F"/>
    <w:rsid w:val="00527282"/>
    <w:rsid w:val="005275DE"/>
    <w:rsid w:val="00533115"/>
    <w:rsid w:val="00537089"/>
    <w:rsid w:val="00537E20"/>
    <w:rsid w:val="005423A9"/>
    <w:rsid w:val="00542B4B"/>
    <w:rsid w:val="00542F3F"/>
    <w:rsid w:val="00544479"/>
    <w:rsid w:val="005524E8"/>
    <w:rsid w:val="00553B53"/>
    <w:rsid w:val="00554220"/>
    <w:rsid w:val="005544EB"/>
    <w:rsid w:val="00554847"/>
    <w:rsid w:val="00560E1F"/>
    <w:rsid w:val="005621E3"/>
    <w:rsid w:val="005628D3"/>
    <w:rsid w:val="005632E8"/>
    <w:rsid w:val="005638E8"/>
    <w:rsid w:val="00565926"/>
    <w:rsid w:val="00567B4F"/>
    <w:rsid w:val="00567D48"/>
    <w:rsid w:val="0057064F"/>
    <w:rsid w:val="00570F58"/>
    <w:rsid w:val="0057489F"/>
    <w:rsid w:val="00576BC7"/>
    <w:rsid w:val="00577169"/>
    <w:rsid w:val="00577560"/>
    <w:rsid w:val="00581AFB"/>
    <w:rsid w:val="00581DC6"/>
    <w:rsid w:val="00584EBC"/>
    <w:rsid w:val="00586332"/>
    <w:rsid w:val="005919E6"/>
    <w:rsid w:val="00592839"/>
    <w:rsid w:val="00595BFF"/>
    <w:rsid w:val="00595D07"/>
    <w:rsid w:val="005A00D0"/>
    <w:rsid w:val="005A0D69"/>
    <w:rsid w:val="005A1A30"/>
    <w:rsid w:val="005A1B84"/>
    <w:rsid w:val="005A2B19"/>
    <w:rsid w:val="005A2E64"/>
    <w:rsid w:val="005A32F6"/>
    <w:rsid w:val="005A4481"/>
    <w:rsid w:val="005A74F7"/>
    <w:rsid w:val="005B1522"/>
    <w:rsid w:val="005B19C8"/>
    <w:rsid w:val="005B2906"/>
    <w:rsid w:val="005B3744"/>
    <w:rsid w:val="005B558E"/>
    <w:rsid w:val="005B61B6"/>
    <w:rsid w:val="005B6635"/>
    <w:rsid w:val="005B6B24"/>
    <w:rsid w:val="005B794F"/>
    <w:rsid w:val="005C0D72"/>
    <w:rsid w:val="005C0DC7"/>
    <w:rsid w:val="005C3FE5"/>
    <w:rsid w:val="005C46C1"/>
    <w:rsid w:val="005C711E"/>
    <w:rsid w:val="005D00F5"/>
    <w:rsid w:val="005D02AA"/>
    <w:rsid w:val="005D1AEC"/>
    <w:rsid w:val="005D37E6"/>
    <w:rsid w:val="005D41BE"/>
    <w:rsid w:val="005D5B6B"/>
    <w:rsid w:val="005D64E8"/>
    <w:rsid w:val="005D654A"/>
    <w:rsid w:val="005D779A"/>
    <w:rsid w:val="005E0D28"/>
    <w:rsid w:val="005E2AC6"/>
    <w:rsid w:val="005E30F2"/>
    <w:rsid w:val="005E4B9E"/>
    <w:rsid w:val="005E7730"/>
    <w:rsid w:val="005F13BB"/>
    <w:rsid w:val="005F22C4"/>
    <w:rsid w:val="005F360B"/>
    <w:rsid w:val="0060162B"/>
    <w:rsid w:val="006027DA"/>
    <w:rsid w:val="00602D0D"/>
    <w:rsid w:val="006030E2"/>
    <w:rsid w:val="00604B35"/>
    <w:rsid w:val="0060548B"/>
    <w:rsid w:val="006066FA"/>
    <w:rsid w:val="006077FD"/>
    <w:rsid w:val="0061072E"/>
    <w:rsid w:val="00613133"/>
    <w:rsid w:val="00614026"/>
    <w:rsid w:val="0061441C"/>
    <w:rsid w:val="0061643E"/>
    <w:rsid w:val="00616A7E"/>
    <w:rsid w:val="0061753F"/>
    <w:rsid w:val="00623CEE"/>
    <w:rsid w:val="00624365"/>
    <w:rsid w:val="00625163"/>
    <w:rsid w:val="00625935"/>
    <w:rsid w:val="0063112D"/>
    <w:rsid w:val="006317F6"/>
    <w:rsid w:val="00632527"/>
    <w:rsid w:val="00635539"/>
    <w:rsid w:val="0063571C"/>
    <w:rsid w:val="00635BE1"/>
    <w:rsid w:val="00636A52"/>
    <w:rsid w:val="00636A5B"/>
    <w:rsid w:val="00640568"/>
    <w:rsid w:val="00640B01"/>
    <w:rsid w:val="0064266A"/>
    <w:rsid w:val="00644F6B"/>
    <w:rsid w:val="006456F7"/>
    <w:rsid w:val="00646C4C"/>
    <w:rsid w:val="00646F02"/>
    <w:rsid w:val="006502CA"/>
    <w:rsid w:val="006530D9"/>
    <w:rsid w:val="00653D9E"/>
    <w:rsid w:val="0065437F"/>
    <w:rsid w:val="006546DE"/>
    <w:rsid w:val="00654EE4"/>
    <w:rsid w:val="00654F0C"/>
    <w:rsid w:val="006555D6"/>
    <w:rsid w:val="006555F3"/>
    <w:rsid w:val="006560A2"/>
    <w:rsid w:val="006562F5"/>
    <w:rsid w:val="00657690"/>
    <w:rsid w:val="00660652"/>
    <w:rsid w:val="00660BC5"/>
    <w:rsid w:val="006614EB"/>
    <w:rsid w:val="00661AD5"/>
    <w:rsid w:val="006633AE"/>
    <w:rsid w:val="00663578"/>
    <w:rsid w:val="00664581"/>
    <w:rsid w:val="00665B49"/>
    <w:rsid w:val="00666909"/>
    <w:rsid w:val="00666BDE"/>
    <w:rsid w:val="006703F4"/>
    <w:rsid w:val="00670BA1"/>
    <w:rsid w:val="00670DA9"/>
    <w:rsid w:val="00670E31"/>
    <w:rsid w:val="00675167"/>
    <w:rsid w:val="00676AEE"/>
    <w:rsid w:val="006814E1"/>
    <w:rsid w:val="00684222"/>
    <w:rsid w:val="0068478C"/>
    <w:rsid w:val="0068495A"/>
    <w:rsid w:val="0069133E"/>
    <w:rsid w:val="0069305E"/>
    <w:rsid w:val="006943A2"/>
    <w:rsid w:val="00696EB2"/>
    <w:rsid w:val="006971EA"/>
    <w:rsid w:val="0069769C"/>
    <w:rsid w:val="00697722"/>
    <w:rsid w:val="00697889"/>
    <w:rsid w:val="006A0D82"/>
    <w:rsid w:val="006A29A3"/>
    <w:rsid w:val="006A2FD6"/>
    <w:rsid w:val="006A5747"/>
    <w:rsid w:val="006A65FB"/>
    <w:rsid w:val="006A6703"/>
    <w:rsid w:val="006A7794"/>
    <w:rsid w:val="006B00DC"/>
    <w:rsid w:val="006B1887"/>
    <w:rsid w:val="006B26EE"/>
    <w:rsid w:val="006B383D"/>
    <w:rsid w:val="006B55DD"/>
    <w:rsid w:val="006B6F32"/>
    <w:rsid w:val="006C146B"/>
    <w:rsid w:val="006C163C"/>
    <w:rsid w:val="006C1924"/>
    <w:rsid w:val="006C1BFA"/>
    <w:rsid w:val="006C2112"/>
    <w:rsid w:val="006C2DC4"/>
    <w:rsid w:val="006C3654"/>
    <w:rsid w:val="006C6014"/>
    <w:rsid w:val="006C71D8"/>
    <w:rsid w:val="006D049D"/>
    <w:rsid w:val="006D056F"/>
    <w:rsid w:val="006D100B"/>
    <w:rsid w:val="006D1187"/>
    <w:rsid w:val="006D19E0"/>
    <w:rsid w:val="006D258D"/>
    <w:rsid w:val="006D31B1"/>
    <w:rsid w:val="006D58D1"/>
    <w:rsid w:val="006D7984"/>
    <w:rsid w:val="006D7ADF"/>
    <w:rsid w:val="006E1D34"/>
    <w:rsid w:val="006E4AB2"/>
    <w:rsid w:val="006E54DC"/>
    <w:rsid w:val="006E5523"/>
    <w:rsid w:val="006E6E3C"/>
    <w:rsid w:val="006F07A4"/>
    <w:rsid w:val="006F24E5"/>
    <w:rsid w:val="006F2792"/>
    <w:rsid w:val="006F4C5B"/>
    <w:rsid w:val="006F4F04"/>
    <w:rsid w:val="006F71BD"/>
    <w:rsid w:val="0070006B"/>
    <w:rsid w:val="00701984"/>
    <w:rsid w:val="00705079"/>
    <w:rsid w:val="007050FD"/>
    <w:rsid w:val="007068E5"/>
    <w:rsid w:val="00707BD4"/>
    <w:rsid w:val="00707CA8"/>
    <w:rsid w:val="007117EE"/>
    <w:rsid w:val="00711EC6"/>
    <w:rsid w:val="00712FA0"/>
    <w:rsid w:val="007131E9"/>
    <w:rsid w:val="0071409B"/>
    <w:rsid w:val="00715B23"/>
    <w:rsid w:val="00716EEC"/>
    <w:rsid w:val="0072072C"/>
    <w:rsid w:val="00720890"/>
    <w:rsid w:val="00720D2D"/>
    <w:rsid w:val="007231AF"/>
    <w:rsid w:val="00723576"/>
    <w:rsid w:val="00723610"/>
    <w:rsid w:val="00723F14"/>
    <w:rsid w:val="00724973"/>
    <w:rsid w:val="00724CFF"/>
    <w:rsid w:val="00725292"/>
    <w:rsid w:val="00725788"/>
    <w:rsid w:val="00726D59"/>
    <w:rsid w:val="00726FCB"/>
    <w:rsid w:val="007274B3"/>
    <w:rsid w:val="007304AB"/>
    <w:rsid w:val="00730652"/>
    <w:rsid w:val="00730C49"/>
    <w:rsid w:val="007341E5"/>
    <w:rsid w:val="00736B28"/>
    <w:rsid w:val="00741371"/>
    <w:rsid w:val="00742392"/>
    <w:rsid w:val="00742675"/>
    <w:rsid w:val="00742693"/>
    <w:rsid w:val="00742AB4"/>
    <w:rsid w:val="00744D1F"/>
    <w:rsid w:val="00744F65"/>
    <w:rsid w:val="007453B3"/>
    <w:rsid w:val="00745526"/>
    <w:rsid w:val="00752403"/>
    <w:rsid w:val="007527C9"/>
    <w:rsid w:val="00753272"/>
    <w:rsid w:val="00753275"/>
    <w:rsid w:val="00754576"/>
    <w:rsid w:val="00754DBE"/>
    <w:rsid w:val="00755A54"/>
    <w:rsid w:val="00756AC2"/>
    <w:rsid w:val="00760554"/>
    <w:rsid w:val="007609E1"/>
    <w:rsid w:val="0076185F"/>
    <w:rsid w:val="00761908"/>
    <w:rsid w:val="00764999"/>
    <w:rsid w:val="00765453"/>
    <w:rsid w:val="007716EE"/>
    <w:rsid w:val="00771EC8"/>
    <w:rsid w:val="00772771"/>
    <w:rsid w:val="00774F14"/>
    <w:rsid w:val="00775E36"/>
    <w:rsid w:val="00776BC2"/>
    <w:rsid w:val="00777148"/>
    <w:rsid w:val="0078158B"/>
    <w:rsid w:val="00782293"/>
    <w:rsid w:val="007839A3"/>
    <w:rsid w:val="00784535"/>
    <w:rsid w:val="00784EB7"/>
    <w:rsid w:val="007856B9"/>
    <w:rsid w:val="00785722"/>
    <w:rsid w:val="0078607C"/>
    <w:rsid w:val="00786F01"/>
    <w:rsid w:val="00790FE4"/>
    <w:rsid w:val="00791BD0"/>
    <w:rsid w:val="00792B6B"/>
    <w:rsid w:val="00793F6E"/>
    <w:rsid w:val="00794156"/>
    <w:rsid w:val="007971BE"/>
    <w:rsid w:val="00797BE1"/>
    <w:rsid w:val="00797FFD"/>
    <w:rsid w:val="007A0476"/>
    <w:rsid w:val="007A23D1"/>
    <w:rsid w:val="007A31B3"/>
    <w:rsid w:val="007A4E34"/>
    <w:rsid w:val="007A59A7"/>
    <w:rsid w:val="007A68C1"/>
    <w:rsid w:val="007A6D28"/>
    <w:rsid w:val="007A6F74"/>
    <w:rsid w:val="007A7E79"/>
    <w:rsid w:val="007B2C2C"/>
    <w:rsid w:val="007B2F9C"/>
    <w:rsid w:val="007B353B"/>
    <w:rsid w:val="007B4AFB"/>
    <w:rsid w:val="007B5403"/>
    <w:rsid w:val="007B5D70"/>
    <w:rsid w:val="007B679A"/>
    <w:rsid w:val="007B6CB1"/>
    <w:rsid w:val="007B7186"/>
    <w:rsid w:val="007C00DB"/>
    <w:rsid w:val="007C04E4"/>
    <w:rsid w:val="007C0927"/>
    <w:rsid w:val="007C2034"/>
    <w:rsid w:val="007C2CBA"/>
    <w:rsid w:val="007C6ECF"/>
    <w:rsid w:val="007D09AC"/>
    <w:rsid w:val="007D0C69"/>
    <w:rsid w:val="007D40E6"/>
    <w:rsid w:val="007D472B"/>
    <w:rsid w:val="007D492A"/>
    <w:rsid w:val="007D5B55"/>
    <w:rsid w:val="007E06D5"/>
    <w:rsid w:val="007E095C"/>
    <w:rsid w:val="007E210D"/>
    <w:rsid w:val="007E69AE"/>
    <w:rsid w:val="007E7825"/>
    <w:rsid w:val="007F0006"/>
    <w:rsid w:val="007F3161"/>
    <w:rsid w:val="007F35BE"/>
    <w:rsid w:val="007F418C"/>
    <w:rsid w:val="007F4318"/>
    <w:rsid w:val="007F66F9"/>
    <w:rsid w:val="007F7092"/>
    <w:rsid w:val="007F7DE0"/>
    <w:rsid w:val="008008E7"/>
    <w:rsid w:val="00800E4A"/>
    <w:rsid w:val="0080107E"/>
    <w:rsid w:val="00801D33"/>
    <w:rsid w:val="0080331F"/>
    <w:rsid w:val="00804A0D"/>
    <w:rsid w:val="00804A23"/>
    <w:rsid w:val="00805645"/>
    <w:rsid w:val="008063AE"/>
    <w:rsid w:val="008066B9"/>
    <w:rsid w:val="00810534"/>
    <w:rsid w:val="00811C52"/>
    <w:rsid w:val="00811DB6"/>
    <w:rsid w:val="00812629"/>
    <w:rsid w:val="008154C5"/>
    <w:rsid w:val="00817A96"/>
    <w:rsid w:val="008200F0"/>
    <w:rsid w:val="00821B4F"/>
    <w:rsid w:val="0082431E"/>
    <w:rsid w:val="008266CB"/>
    <w:rsid w:val="008277AE"/>
    <w:rsid w:val="008301C8"/>
    <w:rsid w:val="00830600"/>
    <w:rsid w:val="00833F1A"/>
    <w:rsid w:val="00834C4D"/>
    <w:rsid w:val="008358A0"/>
    <w:rsid w:val="00837040"/>
    <w:rsid w:val="00840871"/>
    <w:rsid w:val="00843079"/>
    <w:rsid w:val="00846A7F"/>
    <w:rsid w:val="00846AEF"/>
    <w:rsid w:val="008526AD"/>
    <w:rsid w:val="00852D2E"/>
    <w:rsid w:val="00853E83"/>
    <w:rsid w:val="00854AC0"/>
    <w:rsid w:val="0085561C"/>
    <w:rsid w:val="00855E66"/>
    <w:rsid w:val="00857571"/>
    <w:rsid w:val="008578CD"/>
    <w:rsid w:val="00857C4D"/>
    <w:rsid w:val="00860E78"/>
    <w:rsid w:val="00863C8E"/>
    <w:rsid w:val="00865CE2"/>
    <w:rsid w:val="00866BB3"/>
    <w:rsid w:val="008670DA"/>
    <w:rsid w:val="00870FA1"/>
    <w:rsid w:val="008717C9"/>
    <w:rsid w:val="00872BB6"/>
    <w:rsid w:val="00872E4A"/>
    <w:rsid w:val="00874AA7"/>
    <w:rsid w:val="00875148"/>
    <w:rsid w:val="00875D7D"/>
    <w:rsid w:val="008760E0"/>
    <w:rsid w:val="0087644A"/>
    <w:rsid w:val="008823CC"/>
    <w:rsid w:val="0088264B"/>
    <w:rsid w:val="00882CD6"/>
    <w:rsid w:val="00882F8D"/>
    <w:rsid w:val="008836BE"/>
    <w:rsid w:val="00884A34"/>
    <w:rsid w:val="00885367"/>
    <w:rsid w:val="008857C1"/>
    <w:rsid w:val="008859EC"/>
    <w:rsid w:val="0088671F"/>
    <w:rsid w:val="00887E67"/>
    <w:rsid w:val="00890202"/>
    <w:rsid w:val="00890CC2"/>
    <w:rsid w:val="00891360"/>
    <w:rsid w:val="00891A3D"/>
    <w:rsid w:val="008927F9"/>
    <w:rsid w:val="0089583F"/>
    <w:rsid w:val="0089645C"/>
    <w:rsid w:val="00897D5A"/>
    <w:rsid w:val="008A4417"/>
    <w:rsid w:val="008A6A16"/>
    <w:rsid w:val="008A7409"/>
    <w:rsid w:val="008A79BC"/>
    <w:rsid w:val="008B1422"/>
    <w:rsid w:val="008B2690"/>
    <w:rsid w:val="008B3FDD"/>
    <w:rsid w:val="008C11E8"/>
    <w:rsid w:val="008C488E"/>
    <w:rsid w:val="008C5AEE"/>
    <w:rsid w:val="008C5EB6"/>
    <w:rsid w:val="008C60A7"/>
    <w:rsid w:val="008C788B"/>
    <w:rsid w:val="008D0D45"/>
    <w:rsid w:val="008D5A9E"/>
    <w:rsid w:val="008E043B"/>
    <w:rsid w:val="008E38F7"/>
    <w:rsid w:val="008E3AFF"/>
    <w:rsid w:val="008E58E4"/>
    <w:rsid w:val="008E7F9E"/>
    <w:rsid w:val="008F08F8"/>
    <w:rsid w:val="008F0CBC"/>
    <w:rsid w:val="008F0D38"/>
    <w:rsid w:val="008F19B2"/>
    <w:rsid w:val="008F312A"/>
    <w:rsid w:val="008F5744"/>
    <w:rsid w:val="008F59A3"/>
    <w:rsid w:val="008F6B1D"/>
    <w:rsid w:val="00901EE2"/>
    <w:rsid w:val="00902CA4"/>
    <w:rsid w:val="00903857"/>
    <w:rsid w:val="00903C44"/>
    <w:rsid w:val="009051C0"/>
    <w:rsid w:val="0090593D"/>
    <w:rsid w:val="009065EB"/>
    <w:rsid w:val="0090667D"/>
    <w:rsid w:val="00910056"/>
    <w:rsid w:val="00917F4F"/>
    <w:rsid w:val="00922A4F"/>
    <w:rsid w:val="00922D23"/>
    <w:rsid w:val="0092448A"/>
    <w:rsid w:val="009262C2"/>
    <w:rsid w:val="009265F0"/>
    <w:rsid w:val="00926927"/>
    <w:rsid w:val="00927165"/>
    <w:rsid w:val="00931781"/>
    <w:rsid w:val="00931C36"/>
    <w:rsid w:val="00932BF3"/>
    <w:rsid w:val="0093364B"/>
    <w:rsid w:val="009359E4"/>
    <w:rsid w:val="00943541"/>
    <w:rsid w:val="009441AE"/>
    <w:rsid w:val="0094769E"/>
    <w:rsid w:val="00950AAF"/>
    <w:rsid w:val="0095174C"/>
    <w:rsid w:val="00954447"/>
    <w:rsid w:val="00954957"/>
    <w:rsid w:val="00955380"/>
    <w:rsid w:val="00955AC5"/>
    <w:rsid w:val="00955C1A"/>
    <w:rsid w:val="00955E54"/>
    <w:rsid w:val="00956E06"/>
    <w:rsid w:val="0096036F"/>
    <w:rsid w:val="00960B53"/>
    <w:rsid w:val="009610D9"/>
    <w:rsid w:val="00964F02"/>
    <w:rsid w:val="009665DE"/>
    <w:rsid w:val="009704A9"/>
    <w:rsid w:val="009712C2"/>
    <w:rsid w:val="0097210D"/>
    <w:rsid w:val="00972B62"/>
    <w:rsid w:val="0097319D"/>
    <w:rsid w:val="009753C2"/>
    <w:rsid w:val="00975DE5"/>
    <w:rsid w:val="00976A13"/>
    <w:rsid w:val="009801FF"/>
    <w:rsid w:val="0098037B"/>
    <w:rsid w:val="009820F4"/>
    <w:rsid w:val="009842B0"/>
    <w:rsid w:val="00985B5D"/>
    <w:rsid w:val="009902BF"/>
    <w:rsid w:val="00990659"/>
    <w:rsid w:val="00994176"/>
    <w:rsid w:val="009959CB"/>
    <w:rsid w:val="0099621D"/>
    <w:rsid w:val="009A2CA0"/>
    <w:rsid w:val="009A3FCA"/>
    <w:rsid w:val="009A49AA"/>
    <w:rsid w:val="009A63F8"/>
    <w:rsid w:val="009A67EB"/>
    <w:rsid w:val="009A7122"/>
    <w:rsid w:val="009A71DD"/>
    <w:rsid w:val="009B04AF"/>
    <w:rsid w:val="009B19CB"/>
    <w:rsid w:val="009B1B55"/>
    <w:rsid w:val="009B1F47"/>
    <w:rsid w:val="009B37E6"/>
    <w:rsid w:val="009B56BF"/>
    <w:rsid w:val="009B61A7"/>
    <w:rsid w:val="009B73EF"/>
    <w:rsid w:val="009C0C6C"/>
    <w:rsid w:val="009C10C7"/>
    <w:rsid w:val="009C17C6"/>
    <w:rsid w:val="009C1FD0"/>
    <w:rsid w:val="009C5677"/>
    <w:rsid w:val="009C651D"/>
    <w:rsid w:val="009C6D5F"/>
    <w:rsid w:val="009C79B5"/>
    <w:rsid w:val="009C7C54"/>
    <w:rsid w:val="009D0D3F"/>
    <w:rsid w:val="009D0E3B"/>
    <w:rsid w:val="009D32E4"/>
    <w:rsid w:val="009D56B6"/>
    <w:rsid w:val="009D5B13"/>
    <w:rsid w:val="009D6927"/>
    <w:rsid w:val="009E2E86"/>
    <w:rsid w:val="009E454D"/>
    <w:rsid w:val="009E46A6"/>
    <w:rsid w:val="009E4AC2"/>
    <w:rsid w:val="009E5568"/>
    <w:rsid w:val="009E5F36"/>
    <w:rsid w:val="009E6670"/>
    <w:rsid w:val="009E6885"/>
    <w:rsid w:val="009F0A29"/>
    <w:rsid w:val="009F1453"/>
    <w:rsid w:val="009F1ED0"/>
    <w:rsid w:val="009F209A"/>
    <w:rsid w:val="009F255A"/>
    <w:rsid w:val="009F2719"/>
    <w:rsid w:val="009F2DA7"/>
    <w:rsid w:val="009F4B12"/>
    <w:rsid w:val="009F4D59"/>
    <w:rsid w:val="009F64EB"/>
    <w:rsid w:val="009F691E"/>
    <w:rsid w:val="009F6BB6"/>
    <w:rsid w:val="00A0058E"/>
    <w:rsid w:val="00A01AC2"/>
    <w:rsid w:val="00A0361A"/>
    <w:rsid w:val="00A03D78"/>
    <w:rsid w:val="00A06340"/>
    <w:rsid w:val="00A142D3"/>
    <w:rsid w:val="00A16C8D"/>
    <w:rsid w:val="00A210FD"/>
    <w:rsid w:val="00A219B1"/>
    <w:rsid w:val="00A245B2"/>
    <w:rsid w:val="00A25AFB"/>
    <w:rsid w:val="00A25FD2"/>
    <w:rsid w:val="00A27897"/>
    <w:rsid w:val="00A30259"/>
    <w:rsid w:val="00A313E6"/>
    <w:rsid w:val="00A3175D"/>
    <w:rsid w:val="00A324EB"/>
    <w:rsid w:val="00A4054C"/>
    <w:rsid w:val="00A40D63"/>
    <w:rsid w:val="00A4138E"/>
    <w:rsid w:val="00A4253F"/>
    <w:rsid w:val="00A427BB"/>
    <w:rsid w:val="00A432D1"/>
    <w:rsid w:val="00A43620"/>
    <w:rsid w:val="00A44467"/>
    <w:rsid w:val="00A459B7"/>
    <w:rsid w:val="00A46B6C"/>
    <w:rsid w:val="00A512DC"/>
    <w:rsid w:val="00A516E7"/>
    <w:rsid w:val="00A52427"/>
    <w:rsid w:val="00A525EF"/>
    <w:rsid w:val="00A535B0"/>
    <w:rsid w:val="00A53C00"/>
    <w:rsid w:val="00A54468"/>
    <w:rsid w:val="00A549AE"/>
    <w:rsid w:val="00A55B5E"/>
    <w:rsid w:val="00A5762E"/>
    <w:rsid w:val="00A6044E"/>
    <w:rsid w:val="00A61E7A"/>
    <w:rsid w:val="00A625F6"/>
    <w:rsid w:val="00A63FAA"/>
    <w:rsid w:val="00A6646A"/>
    <w:rsid w:val="00A670A8"/>
    <w:rsid w:val="00A708D0"/>
    <w:rsid w:val="00A70B02"/>
    <w:rsid w:val="00A70DAA"/>
    <w:rsid w:val="00A775FD"/>
    <w:rsid w:val="00A77A78"/>
    <w:rsid w:val="00A77D6F"/>
    <w:rsid w:val="00A77E46"/>
    <w:rsid w:val="00A80E65"/>
    <w:rsid w:val="00A83ACD"/>
    <w:rsid w:val="00A84919"/>
    <w:rsid w:val="00A867E6"/>
    <w:rsid w:val="00A91D74"/>
    <w:rsid w:val="00A93BA5"/>
    <w:rsid w:val="00A94CB7"/>
    <w:rsid w:val="00AA15D5"/>
    <w:rsid w:val="00AA241F"/>
    <w:rsid w:val="00AA3280"/>
    <w:rsid w:val="00AA581B"/>
    <w:rsid w:val="00AA5D6B"/>
    <w:rsid w:val="00AA6BE5"/>
    <w:rsid w:val="00AB15CE"/>
    <w:rsid w:val="00AB27E3"/>
    <w:rsid w:val="00AB3B40"/>
    <w:rsid w:val="00AB4A09"/>
    <w:rsid w:val="00AB6535"/>
    <w:rsid w:val="00AB6746"/>
    <w:rsid w:val="00AB694D"/>
    <w:rsid w:val="00AC2D3E"/>
    <w:rsid w:val="00AC6095"/>
    <w:rsid w:val="00AC7010"/>
    <w:rsid w:val="00AD1C36"/>
    <w:rsid w:val="00AD26E3"/>
    <w:rsid w:val="00AD2803"/>
    <w:rsid w:val="00AD33B2"/>
    <w:rsid w:val="00AD4063"/>
    <w:rsid w:val="00AD7590"/>
    <w:rsid w:val="00AD7DF9"/>
    <w:rsid w:val="00AE0AF5"/>
    <w:rsid w:val="00AE157B"/>
    <w:rsid w:val="00AE179F"/>
    <w:rsid w:val="00AE1B56"/>
    <w:rsid w:val="00AE2356"/>
    <w:rsid w:val="00AE253F"/>
    <w:rsid w:val="00AE4244"/>
    <w:rsid w:val="00AE4750"/>
    <w:rsid w:val="00AE4C06"/>
    <w:rsid w:val="00AE7863"/>
    <w:rsid w:val="00AE7886"/>
    <w:rsid w:val="00AF0BC5"/>
    <w:rsid w:val="00AF440D"/>
    <w:rsid w:val="00AF56AF"/>
    <w:rsid w:val="00AF5EC6"/>
    <w:rsid w:val="00AF6A32"/>
    <w:rsid w:val="00B07714"/>
    <w:rsid w:val="00B07B80"/>
    <w:rsid w:val="00B10C08"/>
    <w:rsid w:val="00B10C8E"/>
    <w:rsid w:val="00B10F37"/>
    <w:rsid w:val="00B12207"/>
    <w:rsid w:val="00B135E3"/>
    <w:rsid w:val="00B14A83"/>
    <w:rsid w:val="00B15E7F"/>
    <w:rsid w:val="00B2404A"/>
    <w:rsid w:val="00B26588"/>
    <w:rsid w:val="00B26822"/>
    <w:rsid w:val="00B26DEE"/>
    <w:rsid w:val="00B278AF"/>
    <w:rsid w:val="00B31B95"/>
    <w:rsid w:val="00B325EC"/>
    <w:rsid w:val="00B34DA8"/>
    <w:rsid w:val="00B379F4"/>
    <w:rsid w:val="00B37B8F"/>
    <w:rsid w:val="00B406A4"/>
    <w:rsid w:val="00B40EEE"/>
    <w:rsid w:val="00B42C8A"/>
    <w:rsid w:val="00B42EF1"/>
    <w:rsid w:val="00B43833"/>
    <w:rsid w:val="00B4394E"/>
    <w:rsid w:val="00B45635"/>
    <w:rsid w:val="00B459EE"/>
    <w:rsid w:val="00B504F6"/>
    <w:rsid w:val="00B50DE5"/>
    <w:rsid w:val="00B52EA4"/>
    <w:rsid w:val="00B53587"/>
    <w:rsid w:val="00B57A93"/>
    <w:rsid w:val="00B61132"/>
    <w:rsid w:val="00B630B8"/>
    <w:rsid w:val="00B634A4"/>
    <w:rsid w:val="00B64537"/>
    <w:rsid w:val="00B67035"/>
    <w:rsid w:val="00B679B3"/>
    <w:rsid w:val="00B7032A"/>
    <w:rsid w:val="00B716B6"/>
    <w:rsid w:val="00B72FE5"/>
    <w:rsid w:val="00B74076"/>
    <w:rsid w:val="00B74E9C"/>
    <w:rsid w:val="00B7529A"/>
    <w:rsid w:val="00B75505"/>
    <w:rsid w:val="00B757A3"/>
    <w:rsid w:val="00B76625"/>
    <w:rsid w:val="00B80202"/>
    <w:rsid w:val="00B815C6"/>
    <w:rsid w:val="00B81BB3"/>
    <w:rsid w:val="00B84D1E"/>
    <w:rsid w:val="00B859DD"/>
    <w:rsid w:val="00B85D2F"/>
    <w:rsid w:val="00B877AB"/>
    <w:rsid w:val="00B900D6"/>
    <w:rsid w:val="00B9051F"/>
    <w:rsid w:val="00B90664"/>
    <w:rsid w:val="00B90A41"/>
    <w:rsid w:val="00B90B0A"/>
    <w:rsid w:val="00B91BD4"/>
    <w:rsid w:val="00B92BF7"/>
    <w:rsid w:val="00B9339F"/>
    <w:rsid w:val="00B939D8"/>
    <w:rsid w:val="00B94927"/>
    <w:rsid w:val="00B94B54"/>
    <w:rsid w:val="00B94D71"/>
    <w:rsid w:val="00B95350"/>
    <w:rsid w:val="00B95B34"/>
    <w:rsid w:val="00B95CE2"/>
    <w:rsid w:val="00B96438"/>
    <w:rsid w:val="00BA0CAF"/>
    <w:rsid w:val="00BA1E88"/>
    <w:rsid w:val="00BA2A68"/>
    <w:rsid w:val="00BA484F"/>
    <w:rsid w:val="00BA4A92"/>
    <w:rsid w:val="00BA62BE"/>
    <w:rsid w:val="00BA6325"/>
    <w:rsid w:val="00BA6498"/>
    <w:rsid w:val="00BA67A2"/>
    <w:rsid w:val="00BA6D69"/>
    <w:rsid w:val="00BB1585"/>
    <w:rsid w:val="00BB189F"/>
    <w:rsid w:val="00BB432C"/>
    <w:rsid w:val="00BB4C74"/>
    <w:rsid w:val="00BB5262"/>
    <w:rsid w:val="00BB53D7"/>
    <w:rsid w:val="00BB59B0"/>
    <w:rsid w:val="00BB61E9"/>
    <w:rsid w:val="00BB6267"/>
    <w:rsid w:val="00BB7556"/>
    <w:rsid w:val="00BB77C9"/>
    <w:rsid w:val="00BC0C40"/>
    <w:rsid w:val="00BC267B"/>
    <w:rsid w:val="00BC354B"/>
    <w:rsid w:val="00BC3F94"/>
    <w:rsid w:val="00BC4FBB"/>
    <w:rsid w:val="00BD1430"/>
    <w:rsid w:val="00BD438B"/>
    <w:rsid w:val="00BD4832"/>
    <w:rsid w:val="00BD704D"/>
    <w:rsid w:val="00BD7D2F"/>
    <w:rsid w:val="00BE2F1B"/>
    <w:rsid w:val="00BE4727"/>
    <w:rsid w:val="00BE4A70"/>
    <w:rsid w:val="00BE6401"/>
    <w:rsid w:val="00BE6BE5"/>
    <w:rsid w:val="00BE7676"/>
    <w:rsid w:val="00BF2809"/>
    <w:rsid w:val="00BF3D75"/>
    <w:rsid w:val="00BF68BF"/>
    <w:rsid w:val="00BF7F1D"/>
    <w:rsid w:val="00C00161"/>
    <w:rsid w:val="00C03C79"/>
    <w:rsid w:val="00C0460E"/>
    <w:rsid w:val="00C0515B"/>
    <w:rsid w:val="00C05F19"/>
    <w:rsid w:val="00C0612F"/>
    <w:rsid w:val="00C06385"/>
    <w:rsid w:val="00C0719B"/>
    <w:rsid w:val="00C07E48"/>
    <w:rsid w:val="00C10F54"/>
    <w:rsid w:val="00C1360E"/>
    <w:rsid w:val="00C1513C"/>
    <w:rsid w:val="00C15D30"/>
    <w:rsid w:val="00C1719F"/>
    <w:rsid w:val="00C17EBE"/>
    <w:rsid w:val="00C2026F"/>
    <w:rsid w:val="00C2046A"/>
    <w:rsid w:val="00C2057A"/>
    <w:rsid w:val="00C210DC"/>
    <w:rsid w:val="00C22AB5"/>
    <w:rsid w:val="00C2370C"/>
    <w:rsid w:val="00C23730"/>
    <w:rsid w:val="00C2599F"/>
    <w:rsid w:val="00C274E6"/>
    <w:rsid w:val="00C30E7B"/>
    <w:rsid w:val="00C32360"/>
    <w:rsid w:val="00C35455"/>
    <w:rsid w:val="00C355F5"/>
    <w:rsid w:val="00C36C39"/>
    <w:rsid w:val="00C370D2"/>
    <w:rsid w:val="00C405F9"/>
    <w:rsid w:val="00C41C94"/>
    <w:rsid w:val="00C4243D"/>
    <w:rsid w:val="00C43882"/>
    <w:rsid w:val="00C443B7"/>
    <w:rsid w:val="00C4622B"/>
    <w:rsid w:val="00C478B0"/>
    <w:rsid w:val="00C51154"/>
    <w:rsid w:val="00C512F4"/>
    <w:rsid w:val="00C526C4"/>
    <w:rsid w:val="00C533D3"/>
    <w:rsid w:val="00C5394B"/>
    <w:rsid w:val="00C568FD"/>
    <w:rsid w:val="00C5789B"/>
    <w:rsid w:val="00C62BF2"/>
    <w:rsid w:val="00C63A52"/>
    <w:rsid w:val="00C63EBE"/>
    <w:rsid w:val="00C646E2"/>
    <w:rsid w:val="00C655BA"/>
    <w:rsid w:val="00C6627B"/>
    <w:rsid w:val="00C705FD"/>
    <w:rsid w:val="00C707D5"/>
    <w:rsid w:val="00C7322D"/>
    <w:rsid w:val="00C745B6"/>
    <w:rsid w:val="00C74C42"/>
    <w:rsid w:val="00C751C3"/>
    <w:rsid w:val="00C765DE"/>
    <w:rsid w:val="00C76606"/>
    <w:rsid w:val="00C80D5F"/>
    <w:rsid w:val="00C81A7C"/>
    <w:rsid w:val="00C81DFF"/>
    <w:rsid w:val="00C82664"/>
    <w:rsid w:val="00C82741"/>
    <w:rsid w:val="00C832A7"/>
    <w:rsid w:val="00C859AF"/>
    <w:rsid w:val="00C85ECC"/>
    <w:rsid w:val="00C86DD6"/>
    <w:rsid w:val="00C86E1F"/>
    <w:rsid w:val="00C877F7"/>
    <w:rsid w:val="00C91A4F"/>
    <w:rsid w:val="00C92221"/>
    <w:rsid w:val="00C93C0C"/>
    <w:rsid w:val="00C96CD0"/>
    <w:rsid w:val="00C96D27"/>
    <w:rsid w:val="00CA370B"/>
    <w:rsid w:val="00CA544E"/>
    <w:rsid w:val="00CA58DB"/>
    <w:rsid w:val="00CA624B"/>
    <w:rsid w:val="00CA6683"/>
    <w:rsid w:val="00CA6CBF"/>
    <w:rsid w:val="00CA78FD"/>
    <w:rsid w:val="00CB14D2"/>
    <w:rsid w:val="00CB1DC5"/>
    <w:rsid w:val="00CB1ECD"/>
    <w:rsid w:val="00CB3246"/>
    <w:rsid w:val="00CB4318"/>
    <w:rsid w:val="00CB5DE0"/>
    <w:rsid w:val="00CB66B1"/>
    <w:rsid w:val="00CB6CA1"/>
    <w:rsid w:val="00CB7DBB"/>
    <w:rsid w:val="00CC24C9"/>
    <w:rsid w:val="00CC2677"/>
    <w:rsid w:val="00CC2935"/>
    <w:rsid w:val="00CC2B6A"/>
    <w:rsid w:val="00CC3C10"/>
    <w:rsid w:val="00CC3FCC"/>
    <w:rsid w:val="00CC6808"/>
    <w:rsid w:val="00CD0132"/>
    <w:rsid w:val="00CD1670"/>
    <w:rsid w:val="00CD35F8"/>
    <w:rsid w:val="00CD38DF"/>
    <w:rsid w:val="00CD3952"/>
    <w:rsid w:val="00CD50A6"/>
    <w:rsid w:val="00CD52C7"/>
    <w:rsid w:val="00CD618A"/>
    <w:rsid w:val="00CD7777"/>
    <w:rsid w:val="00CE1801"/>
    <w:rsid w:val="00CE258F"/>
    <w:rsid w:val="00CE2A8B"/>
    <w:rsid w:val="00CE2DBC"/>
    <w:rsid w:val="00CE4A6C"/>
    <w:rsid w:val="00CE4AF8"/>
    <w:rsid w:val="00CE4B87"/>
    <w:rsid w:val="00CE569F"/>
    <w:rsid w:val="00CE56DB"/>
    <w:rsid w:val="00CF00BA"/>
    <w:rsid w:val="00CF1C8F"/>
    <w:rsid w:val="00CF1D1D"/>
    <w:rsid w:val="00CF1EFD"/>
    <w:rsid w:val="00CF26B4"/>
    <w:rsid w:val="00CF29BA"/>
    <w:rsid w:val="00CF56F0"/>
    <w:rsid w:val="00CF64EE"/>
    <w:rsid w:val="00D00AAE"/>
    <w:rsid w:val="00D010FE"/>
    <w:rsid w:val="00D0150B"/>
    <w:rsid w:val="00D0239E"/>
    <w:rsid w:val="00D02C3B"/>
    <w:rsid w:val="00D0359E"/>
    <w:rsid w:val="00D03808"/>
    <w:rsid w:val="00D045CC"/>
    <w:rsid w:val="00D04EDC"/>
    <w:rsid w:val="00D052D2"/>
    <w:rsid w:val="00D05B5F"/>
    <w:rsid w:val="00D0663A"/>
    <w:rsid w:val="00D0763A"/>
    <w:rsid w:val="00D109D9"/>
    <w:rsid w:val="00D1229B"/>
    <w:rsid w:val="00D12D3C"/>
    <w:rsid w:val="00D13F00"/>
    <w:rsid w:val="00D14FF4"/>
    <w:rsid w:val="00D15805"/>
    <w:rsid w:val="00D16DF3"/>
    <w:rsid w:val="00D1774E"/>
    <w:rsid w:val="00D17EA4"/>
    <w:rsid w:val="00D20B37"/>
    <w:rsid w:val="00D24447"/>
    <w:rsid w:val="00D25365"/>
    <w:rsid w:val="00D256C2"/>
    <w:rsid w:val="00D263F5"/>
    <w:rsid w:val="00D276A1"/>
    <w:rsid w:val="00D30B99"/>
    <w:rsid w:val="00D30F61"/>
    <w:rsid w:val="00D34602"/>
    <w:rsid w:val="00D350DB"/>
    <w:rsid w:val="00D36927"/>
    <w:rsid w:val="00D37389"/>
    <w:rsid w:val="00D373D2"/>
    <w:rsid w:val="00D37795"/>
    <w:rsid w:val="00D37F1C"/>
    <w:rsid w:val="00D4065C"/>
    <w:rsid w:val="00D413AE"/>
    <w:rsid w:val="00D41B50"/>
    <w:rsid w:val="00D42C07"/>
    <w:rsid w:val="00D47F99"/>
    <w:rsid w:val="00D50AFD"/>
    <w:rsid w:val="00D51082"/>
    <w:rsid w:val="00D522F4"/>
    <w:rsid w:val="00D5238C"/>
    <w:rsid w:val="00D527DD"/>
    <w:rsid w:val="00D53FBB"/>
    <w:rsid w:val="00D55E50"/>
    <w:rsid w:val="00D56563"/>
    <w:rsid w:val="00D578A5"/>
    <w:rsid w:val="00D57BCB"/>
    <w:rsid w:val="00D6124E"/>
    <w:rsid w:val="00D6344A"/>
    <w:rsid w:val="00D66044"/>
    <w:rsid w:val="00D663EC"/>
    <w:rsid w:val="00D70880"/>
    <w:rsid w:val="00D70B04"/>
    <w:rsid w:val="00D73B24"/>
    <w:rsid w:val="00D7517E"/>
    <w:rsid w:val="00D75DAB"/>
    <w:rsid w:val="00D768E3"/>
    <w:rsid w:val="00D81D3E"/>
    <w:rsid w:val="00D82B08"/>
    <w:rsid w:val="00D84923"/>
    <w:rsid w:val="00D84EB1"/>
    <w:rsid w:val="00D8565B"/>
    <w:rsid w:val="00D85CCC"/>
    <w:rsid w:val="00D87A23"/>
    <w:rsid w:val="00D87E07"/>
    <w:rsid w:val="00D915C8"/>
    <w:rsid w:val="00D917C5"/>
    <w:rsid w:val="00D92EA1"/>
    <w:rsid w:val="00D941BF"/>
    <w:rsid w:val="00D9556F"/>
    <w:rsid w:val="00D9698D"/>
    <w:rsid w:val="00D97B66"/>
    <w:rsid w:val="00DA13F4"/>
    <w:rsid w:val="00DA17EA"/>
    <w:rsid w:val="00DA2926"/>
    <w:rsid w:val="00DA4237"/>
    <w:rsid w:val="00DA5DC7"/>
    <w:rsid w:val="00DB1E6C"/>
    <w:rsid w:val="00DB3EA0"/>
    <w:rsid w:val="00DB45CC"/>
    <w:rsid w:val="00DB716F"/>
    <w:rsid w:val="00DC0199"/>
    <w:rsid w:val="00DC02BF"/>
    <w:rsid w:val="00DC0BC9"/>
    <w:rsid w:val="00DC17E8"/>
    <w:rsid w:val="00DC19AC"/>
    <w:rsid w:val="00DC1B6D"/>
    <w:rsid w:val="00DC2D8F"/>
    <w:rsid w:val="00DC4313"/>
    <w:rsid w:val="00DC44F8"/>
    <w:rsid w:val="00DC4D19"/>
    <w:rsid w:val="00DC529E"/>
    <w:rsid w:val="00DC52BE"/>
    <w:rsid w:val="00DC5328"/>
    <w:rsid w:val="00DC6302"/>
    <w:rsid w:val="00DC68FF"/>
    <w:rsid w:val="00DD3B99"/>
    <w:rsid w:val="00DD40CC"/>
    <w:rsid w:val="00DD456A"/>
    <w:rsid w:val="00DD4CA9"/>
    <w:rsid w:val="00DD4EC0"/>
    <w:rsid w:val="00DD662A"/>
    <w:rsid w:val="00DE201C"/>
    <w:rsid w:val="00DE24E2"/>
    <w:rsid w:val="00DE26EF"/>
    <w:rsid w:val="00DE292A"/>
    <w:rsid w:val="00DE3C90"/>
    <w:rsid w:val="00DE692C"/>
    <w:rsid w:val="00DE75AF"/>
    <w:rsid w:val="00DE7AD6"/>
    <w:rsid w:val="00DF0239"/>
    <w:rsid w:val="00DF12CB"/>
    <w:rsid w:val="00DF287D"/>
    <w:rsid w:val="00DF34FF"/>
    <w:rsid w:val="00DF3B93"/>
    <w:rsid w:val="00DF4A28"/>
    <w:rsid w:val="00DF6607"/>
    <w:rsid w:val="00E0169D"/>
    <w:rsid w:val="00E01986"/>
    <w:rsid w:val="00E0233C"/>
    <w:rsid w:val="00E027E6"/>
    <w:rsid w:val="00E02FC3"/>
    <w:rsid w:val="00E06A0C"/>
    <w:rsid w:val="00E105F1"/>
    <w:rsid w:val="00E136A4"/>
    <w:rsid w:val="00E14840"/>
    <w:rsid w:val="00E14B7C"/>
    <w:rsid w:val="00E15A45"/>
    <w:rsid w:val="00E165E0"/>
    <w:rsid w:val="00E21898"/>
    <w:rsid w:val="00E23DE9"/>
    <w:rsid w:val="00E243F2"/>
    <w:rsid w:val="00E24C5E"/>
    <w:rsid w:val="00E255CF"/>
    <w:rsid w:val="00E25A72"/>
    <w:rsid w:val="00E26821"/>
    <w:rsid w:val="00E30A3E"/>
    <w:rsid w:val="00E320E2"/>
    <w:rsid w:val="00E3354E"/>
    <w:rsid w:val="00E405B4"/>
    <w:rsid w:val="00E405D1"/>
    <w:rsid w:val="00E418B4"/>
    <w:rsid w:val="00E41AEB"/>
    <w:rsid w:val="00E42223"/>
    <w:rsid w:val="00E42E12"/>
    <w:rsid w:val="00E43E39"/>
    <w:rsid w:val="00E4605B"/>
    <w:rsid w:val="00E46334"/>
    <w:rsid w:val="00E46677"/>
    <w:rsid w:val="00E54B30"/>
    <w:rsid w:val="00E54BF7"/>
    <w:rsid w:val="00E575AD"/>
    <w:rsid w:val="00E57719"/>
    <w:rsid w:val="00E57AD1"/>
    <w:rsid w:val="00E605E0"/>
    <w:rsid w:val="00E607EB"/>
    <w:rsid w:val="00E64CF5"/>
    <w:rsid w:val="00E64DCC"/>
    <w:rsid w:val="00E65507"/>
    <w:rsid w:val="00E66FE7"/>
    <w:rsid w:val="00E72579"/>
    <w:rsid w:val="00E74015"/>
    <w:rsid w:val="00E747F8"/>
    <w:rsid w:val="00E74819"/>
    <w:rsid w:val="00E74EAE"/>
    <w:rsid w:val="00E8067A"/>
    <w:rsid w:val="00E82857"/>
    <w:rsid w:val="00E83482"/>
    <w:rsid w:val="00E84099"/>
    <w:rsid w:val="00E858E9"/>
    <w:rsid w:val="00E85AE6"/>
    <w:rsid w:val="00E86807"/>
    <w:rsid w:val="00E8715B"/>
    <w:rsid w:val="00E91C1D"/>
    <w:rsid w:val="00E91D55"/>
    <w:rsid w:val="00E924C1"/>
    <w:rsid w:val="00E92519"/>
    <w:rsid w:val="00E92819"/>
    <w:rsid w:val="00E94FFD"/>
    <w:rsid w:val="00EA0160"/>
    <w:rsid w:val="00EA20E1"/>
    <w:rsid w:val="00EA422B"/>
    <w:rsid w:val="00EA550D"/>
    <w:rsid w:val="00EA6214"/>
    <w:rsid w:val="00EA655F"/>
    <w:rsid w:val="00EA7445"/>
    <w:rsid w:val="00EA7680"/>
    <w:rsid w:val="00EA7872"/>
    <w:rsid w:val="00EB017E"/>
    <w:rsid w:val="00EB0A66"/>
    <w:rsid w:val="00EB1678"/>
    <w:rsid w:val="00EC0419"/>
    <w:rsid w:val="00EC0D27"/>
    <w:rsid w:val="00EC23FF"/>
    <w:rsid w:val="00EC6C7C"/>
    <w:rsid w:val="00EC76D1"/>
    <w:rsid w:val="00ED072E"/>
    <w:rsid w:val="00ED1082"/>
    <w:rsid w:val="00ED1C3F"/>
    <w:rsid w:val="00ED2548"/>
    <w:rsid w:val="00ED25CF"/>
    <w:rsid w:val="00ED282A"/>
    <w:rsid w:val="00ED4A98"/>
    <w:rsid w:val="00ED514B"/>
    <w:rsid w:val="00ED7825"/>
    <w:rsid w:val="00ED786E"/>
    <w:rsid w:val="00EE0EE8"/>
    <w:rsid w:val="00EE1437"/>
    <w:rsid w:val="00EE150D"/>
    <w:rsid w:val="00EE3A00"/>
    <w:rsid w:val="00EE4478"/>
    <w:rsid w:val="00EE4A0E"/>
    <w:rsid w:val="00EE6FF7"/>
    <w:rsid w:val="00EF08EB"/>
    <w:rsid w:val="00EF281C"/>
    <w:rsid w:val="00EF4021"/>
    <w:rsid w:val="00EF4087"/>
    <w:rsid w:val="00EF7336"/>
    <w:rsid w:val="00F00D21"/>
    <w:rsid w:val="00F01F89"/>
    <w:rsid w:val="00F02534"/>
    <w:rsid w:val="00F03405"/>
    <w:rsid w:val="00F034FB"/>
    <w:rsid w:val="00F040C8"/>
    <w:rsid w:val="00F04252"/>
    <w:rsid w:val="00F045D9"/>
    <w:rsid w:val="00F05138"/>
    <w:rsid w:val="00F05E95"/>
    <w:rsid w:val="00F06E74"/>
    <w:rsid w:val="00F07FCB"/>
    <w:rsid w:val="00F13328"/>
    <w:rsid w:val="00F1392C"/>
    <w:rsid w:val="00F13943"/>
    <w:rsid w:val="00F15AE2"/>
    <w:rsid w:val="00F15CF5"/>
    <w:rsid w:val="00F16327"/>
    <w:rsid w:val="00F1772B"/>
    <w:rsid w:val="00F20D06"/>
    <w:rsid w:val="00F21195"/>
    <w:rsid w:val="00F212CD"/>
    <w:rsid w:val="00F231D1"/>
    <w:rsid w:val="00F23970"/>
    <w:rsid w:val="00F25A15"/>
    <w:rsid w:val="00F26870"/>
    <w:rsid w:val="00F26E3D"/>
    <w:rsid w:val="00F27041"/>
    <w:rsid w:val="00F27992"/>
    <w:rsid w:val="00F302A1"/>
    <w:rsid w:val="00F30E12"/>
    <w:rsid w:val="00F31D3D"/>
    <w:rsid w:val="00F32D4D"/>
    <w:rsid w:val="00F33934"/>
    <w:rsid w:val="00F35780"/>
    <w:rsid w:val="00F36657"/>
    <w:rsid w:val="00F36E37"/>
    <w:rsid w:val="00F3768C"/>
    <w:rsid w:val="00F413C2"/>
    <w:rsid w:val="00F41D04"/>
    <w:rsid w:val="00F42959"/>
    <w:rsid w:val="00F42A2B"/>
    <w:rsid w:val="00F42D3C"/>
    <w:rsid w:val="00F43085"/>
    <w:rsid w:val="00F445C0"/>
    <w:rsid w:val="00F4620E"/>
    <w:rsid w:val="00F5023F"/>
    <w:rsid w:val="00F511E3"/>
    <w:rsid w:val="00F53CAD"/>
    <w:rsid w:val="00F54774"/>
    <w:rsid w:val="00F554AA"/>
    <w:rsid w:val="00F55839"/>
    <w:rsid w:val="00F55E5E"/>
    <w:rsid w:val="00F57367"/>
    <w:rsid w:val="00F608A8"/>
    <w:rsid w:val="00F60FFD"/>
    <w:rsid w:val="00F61D4E"/>
    <w:rsid w:val="00F6284C"/>
    <w:rsid w:val="00F63484"/>
    <w:rsid w:val="00F636F8"/>
    <w:rsid w:val="00F64C76"/>
    <w:rsid w:val="00F655BE"/>
    <w:rsid w:val="00F655E4"/>
    <w:rsid w:val="00F65947"/>
    <w:rsid w:val="00F65BD1"/>
    <w:rsid w:val="00F668F2"/>
    <w:rsid w:val="00F66B4F"/>
    <w:rsid w:val="00F6782E"/>
    <w:rsid w:val="00F67A1A"/>
    <w:rsid w:val="00F70589"/>
    <w:rsid w:val="00F706F2"/>
    <w:rsid w:val="00F71189"/>
    <w:rsid w:val="00F71BB4"/>
    <w:rsid w:val="00F74AE7"/>
    <w:rsid w:val="00F7519A"/>
    <w:rsid w:val="00F75E8C"/>
    <w:rsid w:val="00F80548"/>
    <w:rsid w:val="00F81E38"/>
    <w:rsid w:val="00F82973"/>
    <w:rsid w:val="00F83EDD"/>
    <w:rsid w:val="00F83FEB"/>
    <w:rsid w:val="00F84D53"/>
    <w:rsid w:val="00F91483"/>
    <w:rsid w:val="00F94159"/>
    <w:rsid w:val="00F950B0"/>
    <w:rsid w:val="00F952AC"/>
    <w:rsid w:val="00F964CB"/>
    <w:rsid w:val="00F96BEF"/>
    <w:rsid w:val="00F973A8"/>
    <w:rsid w:val="00FA1ABF"/>
    <w:rsid w:val="00FA215D"/>
    <w:rsid w:val="00FA273E"/>
    <w:rsid w:val="00FA3340"/>
    <w:rsid w:val="00FA4716"/>
    <w:rsid w:val="00FA5960"/>
    <w:rsid w:val="00FA5C0B"/>
    <w:rsid w:val="00FA637C"/>
    <w:rsid w:val="00FA6BD6"/>
    <w:rsid w:val="00FA6DFC"/>
    <w:rsid w:val="00FA7330"/>
    <w:rsid w:val="00FB1BDD"/>
    <w:rsid w:val="00FB2723"/>
    <w:rsid w:val="00FB2C83"/>
    <w:rsid w:val="00FB71FE"/>
    <w:rsid w:val="00FC00DE"/>
    <w:rsid w:val="00FC16FD"/>
    <w:rsid w:val="00FC1BA8"/>
    <w:rsid w:val="00FC63D3"/>
    <w:rsid w:val="00FD5094"/>
    <w:rsid w:val="00FE0293"/>
    <w:rsid w:val="00FE12ED"/>
    <w:rsid w:val="00FE4301"/>
    <w:rsid w:val="00FE4CC1"/>
    <w:rsid w:val="00FE578B"/>
    <w:rsid w:val="00FE6758"/>
    <w:rsid w:val="00FF1E30"/>
    <w:rsid w:val="00FF2D4D"/>
    <w:rsid w:val="00FF3D07"/>
    <w:rsid w:val="00FF72E3"/>
    <w:rsid w:val="00FF7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."/>
  <w:listSeparator w:val=","/>
  <w15:docId w15:val="{D5A98EB6-DC0A-4FC6-B9CA-D3244E35D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0548"/>
    <w:pPr>
      <w:bidi/>
    </w:pPr>
    <w:rPr>
      <w:rFonts w:cs="David"/>
      <w:sz w:val="24"/>
      <w:szCs w:val="24"/>
      <w:lang w:eastAsia="he-IL"/>
    </w:rPr>
  </w:style>
  <w:style w:type="paragraph" w:styleId="1">
    <w:name w:val="heading 1"/>
    <w:basedOn w:val="a"/>
    <w:next w:val="a"/>
    <w:qFormat/>
    <w:rsid w:val="00664581"/>
    <w:pPr>
      <w:keepNext/>
      <w:jc w:val="center"/>
      <w:outlineLvl w:val="0"/>
    </w:pPr>
    <w:rPr>
      <w:b/>
      <w:bCs/>
    </w:rPr>
  </w:style>
  <w:style w:type="paragraph" w:styleId="2">
    <w:name w:val="heading 2"/>
    <w:basedOn w:val="a"/>
    <w:next w:val="a"/>
    <w:qFormat/>
    <w:rsid w:val="00664581"/>
    <w:pPr>
      <w:keepNext/>
      <w:jc w:val="center"/>
      <w:outlineLvl w:val="1"/>
    </w:pPr>
    <w:rPr>
      <w:b/>
      <w:bCs/>
      <w:sz w:val="26"/>
      <w:szCs w:val="26"/>
    </w:rPr>
  </w:style>
  <w:style w:type="paragraph" w:styleId="3">
    <w:name w:val="heading 3"/>
    <w:basedOn w:val="a"/>
    <w:next w:val="a"/>
    <w:qFormat/>
    <w:rsid w:val="00664581"/>
    <w:pPr>
      <w:keepNext/>
      <w:jc w:val="center"/>
      <w:outlineLvl w:val="2"/>
    </w:pPr>
    <w:rPr>
      <w:b/>
      <w:bCs/>
    </w:rPr>
  </w:style>
  <w:style w:type="paragraph" w:styleId="4">
    <w:name w:val="heading 4"/>
    <w:basedOn w:val="a"/>
    <w:next w:val="a"/>
    <w:link w:val="40"/>
    <w:unhideWhenUsed/>
    <w:qFormat/>
    <w:rsid w:val="00A61E7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unhideWhenUsed/>
    <w:qFormat/>
    <w:rsid w:val="0064056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4581"/>
    <w:pPr>
      <w:tabs>
        <w:tab w:val="center" w:pos="4153"/>
        <w:tab w:val="right" w:pos="8306"/>
      </w:tabs>
    </w:pPr>
    <w:rPr>
      <w:rFonts w:cs="Times New Roman"/>
    </w:rPr>
  </w:style>
  <w:style w:type="paragraph" w:styleId="a5">
    <w:name w:val="footer"/>
    <w:basedOn w:val="a"/>
    <w:link w:val="a6"/>
    <w:uiPriority w:val="99"/>
    <w:rsid w:val="00664581"/>
    <w:pPr>
      <w:tabs>
        <w:tab w:val="center" w:pos="4153"/>
        <w:tab w:val="right" w:pos="8306"/>
      </w:tabs>
    </w:pPr>
  </w:style>
  <w:style w:type="character" w:styleId="Hyperlink">
    <w:name w:val="Hyperlink"/>
    <w:basedOn w:val="a0"/>
    <w:rsid w:val="00664581"/>
    <w:rPr>
      <w:color w:val="0000FF"/>
      <w:u w:val="single"/>
    </w:rPr>
  </w:style>
  <w:style w:type="paragraph" w:styleId="a7">
    <w:name w:val="Balloon Text"/>
    <w:basedOn w:val="a"/>
    <w:link w:val="a8"/>
    <w:rsid w:val="00AD33B2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rsid w:val="00AD33B2"/>
    <w:rPr>
      <w:rFonts w:ascii="Tahoma" w:hAnsi="Tahoma" w:cs="Tahoma"/>
      <w:sz w:val="16"/>
      <w:szCs w:val="16"/>
      <w:lang w:eastAsia="he-IL"/>
    </w:rPr>
  </w:style>
  <w:style w:type="character" w:customStyle="1" w:styleId="a4">
    <w:name w:val="כותרת עליונה תו"/>
    <w:link w:val="a3"/>
    <w:uiPriority w:val="99"/>
    <w:rsid w:val="004924B1"/>
    <w:rPr>
      <w:rFonts w:cs="David"/>
      <w:sz w:val="24"/>
      <w:szCs w:val="24"/>
      <w:lang w:eastAsia="he-IL"/>
    </w:rPr>
  </w:style>
  <w:style w:type="character" w:customStyle="1" w:styleId="40">
    <w:name w:val="כותרת 4 תו"/>
    <w:basedOn w:val="a0"/>
    <w:link w:val="4"/>
    <w:rsid w:val="00A61E7A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he-IL"/>
    </w:rPr>
  </w:style>
  <w:style w:type="paragraph" w:styleId="a9">
    <w:name w:val="Block Text"/>
    <w:basedOn w:val="a"/>
    <w:rsid w:val="00A61E7A"/>
    <w:pPr>
      <w:ind w:left="791" w:right="981" w:firstLine="654"/>
    </w:pPr>
    <w:rPr>
      <w:noProof/>
    </w:rPr>
  </w:style>
  <w:style w:type="paragraph" w:styleId="20">
    <w:name w:val="Body Text 2"/>
    <w:basedOn w:val="a"/>
    <w:link w:val="21"/>
    <w:rsid w:val="00A61E7A"/>
    <w:rPr>
      <w:sz w:val="28"/>
      <w:szCs w:val="28"/>
    </w:rPr>
  </w:style>
  <w:style w:type="character" w:customStyle="1" w:styleId="21">
    <w:name w:val="גוף טקסט 2 תו"/>
    <w:basedOn w:val="a0"/>
    <w:link w:val="20"/>
    <w:rsid w:val="00A61E7A"/>
    <w:rPr>
      <w:rFonts w:cs="David"/>
      <w:sz w:val="28"/>
      <w:szCs w:val="28"/>
      <w:lang w:eastAsia="he-IL"/>
    </w:rPr>
  </w:style>
  <w:style w:type="paragraph" w:styleId="aa">
    <w:name w:val="List Paragraph"/>
    <w:basedOn w:val="a"/>
    <w:uiPriority w:val="34"/>
    <w:qFormat/>
    <w:rsid w:val="00A61E7A"/>
    <w:pPr>
      <w:ind w:left="720"/>
    </w:pPr>
    <w:rPr>
      <w:rFonts w:eastAsia="Calibri" w:cs="Times New Roman"/>
      <w:lang w:eastAsia="en-US"/>
    </w:rPr>
  </w:style>
  <w:style w:type="character" w:customStyle="1" w:styleId="hp">
    <w:name w:val="hp"/>
    <w:rsid w:val="00960B53"/>
  </w:style>
  <w:style w:type="character" w:customStyle="1" w:styleId="a6">
    <w:name w:val="כותרת תחתונה תו"/>
    <w:basedOn w:val="a0"/>
    <w:link w:val="a5"/>
    <w:uiPriority w:val="99"/>
    <w:rsid w:val="00ED1082"/>
    <w:rPr>
      <w:rFonts w:cs="David"/>
      <w:sz w:val="24"/>
      <w:szCs w:val="24"/>
      <w:lang w:eastAsia="he-IL"/>
    </w:rPr>
  </w:style>
  <w:style w:type="character" w:customStyle="1" w:styleId="apple-converted-space">
    <w:name w:val="apple-converted-space"/>
    <w:basedOn w:val="a0"/>
    <w:rsid w:val="0008311A"/>
  </w:style>
  <w:style w:type="paragraph" w:styleId="NormalWeb">
    <w:name w:val="Normal (Web)"/>
    <w:basedOn w:val="a"/>
    <w:uiPriority w:val="99"/>
    <w:unhideWhenUsed/>
    <w:rsid w:val="00455035"/>
    <w:pPr>
      <w:bidi w:val="0"/>
      <w:spacing w:before="100" w:beforeAutospacing="1" w:after="100" w:afterAutospacing="1"/>
    </w:pPr>
    <w:rPr>
      <w:rFonts w:eastAsia="Calibri" w:cs="Times New Roman"/>
      <w:lang w:eastAsia="en-US"/>
    </w:rPr>
  </w:style>
  <w:style w:type="character" w:customStyle="1" w:styleId="60">
    <w:name w:val="כותרת 6 תו"/>
    <w:basedOn w:val="a0"/>
    <w:link w:val="6"/>
    <w:rsid w:val="00640568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he-IL"/>
    </w:rPr>
  </w:style>
  <w:style w:type="paragraph" w:styleId="ab">
    <w:name w:val="caption"/>
    <w:basedOn w:val="a"/>
    <w:next w:val="a"/>
    <w:semiHidden/>
    <w:unhideWhenUsed/>
    <w:qFormat/>
    <w:rsid w:val="007A31B3"/>
    <w:pPr>
      <w:ind w:left="-1054"/>
    </w:pPr>
    <w:rPr>
      <w:bCs/>
      <w:color w:val="000080"/>
      <w:szCs w:val="28"/>
    </w:rPr>
  </w:style>
  <w:style w:type="paragraph" w:customStyle="1" w:styleId="EmptyCellLayoutStyle">
    <w:name w:val="EmptyCellLayoutStyle"/>
    <w:rsid w:val="009F64EB"/>
    <w:pPr>
      <w:spacing w:after="200" w:line="276" w:lineRule="auto"/>
    </w:pPr>
    <w:rPr>
      <w:sz w:val="2"/>
    </w:rPr>
  </w:style>
  <w:style w:type="character" w:styleId="FollowedHyperlink">
    <w:name w:val="FollowedHyperlink"/>
    <w:basedOn w:val="a0"/>
    <w:rsid w:val="001640E3"/>
    <w:rPr>
      <w:color w:val="800080" w:themeColor="followedHyperlink"/>
      <w:u w:val="single"/>
    </w:rPr>
  </w:style>
  <w:style w:type="character" w:styleId="ac">
    <w:name w:val="Emphasis"/>
    <w:uiPriority w:val="20"/>
    <w:qFormat/>
    <w:rsid w:val="00C30E7B"/>
    <w:rPr>
      <w:b/>
      <w:bCs/>
      <w:i w:val="0"/>
      <w:iCs w:val="0"/>
    </w:rPr>
  </w:style>
  <w:style w:type="paragraph" w:customStyle="1" w:styleId="headhatzaothok">
    <w:name w:val="headhatzaothok"/>
    <w:basedOn w:val="a"/>
    <w:rsid w:val="00303709"/>
    <w:pPr>
      <w:bidi w:val="0"/>
      <w:spacing w:before="100" w:beforeAutospacing="1" w:after="100" w:afterAutospacing="1"/>
    </w:pPr>
    <w:rPr>
      <w:rFonts w:cs="Times New Roman"/>
      <w:lang w:eastAsia="en-US"/>
    </w:rPr>
  </w:style>
  <w:style w:type="character" w:customStyle="1" w:styleId="xbe">
    <w:name w:val="_xbe"/>
    <w:rsid w:val="007A23D1"/>
  </w:style>
  <w:style w:type="character" w:styleId="ad">
    <w:name w:val="Strong"/>
    <w:basedOn w:val="a0"/>
    <w:uiPriority w:val="22"/>
    <w:qFormat/>
    <w:rsid w:val="008C788B"/>
    <w:rPr>
      <w:b/>
      <w:bCs/>
    </w:rPr>
  </w:style>
  <w:style w:type="paragraph" w:customStyle="1" w:styleId="xmsonormal">
    <w:name w:val="x_msonormal"/>
    <w:basedOn w:val="a"/>
    <w:rsid w:val="00F63484"/>
    <w:pPr>
      <w:bidi w:val="0"/>
      <w:spacing w:before="100" w:beforeAutospacing="1" w:after="100" w:afterAutospacing="1"/>
    </w:pPr>
    <w:rPr>
      <w:rFonts w:cs="Times New Roman"/>
      <w:lang w:eastAsia="en-US"/>
    </w:rPr>
  </w:style>
  <w:style w:type="paragraph" w:customStyle="1" w:styleId="P00">
    <w:name w:val="P00"/>
    <w:basedOn w:val="a"/>
    <w:rsid w:val="008E38F7"/>
    <w:pPr>
      <w:autoSpaceDE w:val="0"/>
      <w:autoSpaceDN w:val="0"/>
      <w:spacing w:before="60"/>
      <w:ind w:left="2835"/>
      <w:jc w:val="both"/>
    </w:pPr>
    <w:rPr>
      <w:rFonts w:eastAsiaTheme="minorHAnsi" w:cs="Times New Roman"/>
      <w:sz w:val="20"/>
      <w:szCs w:val="20"/>
    </w:rPr>
  </w:style>
  <w:style w:type="character" w:customStyle="1" w:styleId="default">
    <w:name w:val="default"/>
    <w:basedOn w:val="a0"/>
    <w:rsid w:val="008E38F7"/>
    <w:rPr>
      <w:rFonts w:ascii="Times New Roman" w:hAnsi="Times New Roman" w:cs="Times New Roman" w:hint="default"/>
    </w:rPr>
  </w:style>
  <w:style w:type="character" w:customStyle="1" w:styleId="xmsohyperlink">
    <w:name w:val="x_msohyperlink"/>
    <w:basedOn w:val="a0"/>
    <w:rsid w:val="007413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48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280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7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300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2116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832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5550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52663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56775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9283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81300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2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62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19876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8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0245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25089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82402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64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54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90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64390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5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1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6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8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8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2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4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5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7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4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1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96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5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5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06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3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5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83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4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2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3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2582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02893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666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7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5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1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5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2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4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77646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72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0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7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9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5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5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76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6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2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9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3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2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7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0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7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5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0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7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1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4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2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7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3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24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8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2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3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0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8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7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47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60130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26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0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4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4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5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0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2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5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4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9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2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2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1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6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7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3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6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53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1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32430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43364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7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7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5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7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6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9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3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5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3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1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74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25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7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8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6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3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4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81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640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224408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991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7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0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3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7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1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9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6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93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8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0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33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3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46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8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33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4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0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3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88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975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507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361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2515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7482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0914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0190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1421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34809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78319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2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882580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9614125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6450954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342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2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5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4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8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6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2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4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7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4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1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76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2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9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9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2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9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24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94345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67599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10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32018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519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92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5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9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9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83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0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8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9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6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5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7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6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7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3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4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2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1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0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4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6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3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1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24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64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183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718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6883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713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4470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96671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8122809">
                                          <w:marLeft w:val="0"/>
                                          <w:marRight w:val="0"/>
                                          <w:marTop w:val="6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10726286">
                                          <w:marLeft w:val="0"/>
                                          <w:marRight w:val="0"/>
                                          <w:marTop w:val="6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222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4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9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49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7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6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8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2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0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33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6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1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6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7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6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8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8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1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2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2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1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6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5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0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7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9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6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3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9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7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6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2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4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0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1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3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6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8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3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4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9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4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6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1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7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7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34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6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84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5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7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1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8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6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9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0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4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9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7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2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2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1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0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3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9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766417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499220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0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34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13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07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8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96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35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9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0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5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4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3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0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4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4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4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8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8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1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63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7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7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3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7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8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13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2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8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6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3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1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28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711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365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941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864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1486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4104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7297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251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00970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5731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2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709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1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5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7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1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8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2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6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0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9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1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2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7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5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8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3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2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05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450880">
          <w:marLeft w:val="0"/>
          <w:marRight w:val="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75894">
          <w:marLeft w:val="0"/>
          <w:marRight w:val="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5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633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9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3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1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4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7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1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5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9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1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7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1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1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2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8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9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1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1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6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9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6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5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57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53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68650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7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2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0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3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4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7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6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924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8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715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4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1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14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5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2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1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1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0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9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5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1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1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5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29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03374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09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1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1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5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8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1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2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1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12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6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4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2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9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5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2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96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7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7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7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6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5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17141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09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69206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3204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52968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769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902686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09499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06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4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13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6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8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6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4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1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6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8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1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0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9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8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5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9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6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5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8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3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8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4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2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0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8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8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6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2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75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9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6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5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3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26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0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8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0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9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1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9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5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0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9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7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47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8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0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8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4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9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7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9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1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0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2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4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3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1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1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2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4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2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2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0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3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8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4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8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9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7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3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3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5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2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6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5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HagarB\&#1513;&#1493;&#1500;&#1495;&#1503;%20&#1492;&#1506;&#1489;&#1493;&#1491;&#1492;\&#1508;&#1493;&#1512;&#1502;&#1496;%20-%20&#1497;&#1493;&#1506;&#1510;&#1514;%20&#1512;&#1492;&#1502;.dot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A98B869-6E8F-4C90-8A84-348BBC17B93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31EE123-E0C0-4D14-A3CC-DAEBF1115F05}"/>
</file>

<file path=customXml/itemProps3.xml><?xml version="1.0" encoding="utf-8"?>
<ds:datastoreItem xmlns:ds="http://schemas.openxmlformats.org/officeDocument/2006/customXml" ds:itemID="{60CAFBE9-DC5C-4997-A92C-E46161D631CE}"/>
</file>

<file path=customXml/itemProps4.xml><?xml version="1.0" encoding="utf-8"?>
<ds:datastoreItem xmlns:ds="http://schemas.openxmlformats.org/officeDocument/2006/customXml" ds:itemID="{2390B603-9510-41CA-9C7A-55F09AF96355}"/>
</file>

<file path=docProps/app.xml><?xml version="1.0" encoding="utf-8"?>
<Properties xmlns="http://schemas.openxmlformats.org/officeDocument/2006/extended-properties" xmlns:vt="http://schemas.openxmlformats.org/officeDocument/2006/docPropsVTypes">
  <Template>פורמט - יועצת רהמ</Template>
  <TotalTime>4</TotalTime>
  <Pages>1</Pages>
  <Words>85</Words>
  <Characters>430</Characters>
  <Application>Microsoft Office Word</Application>
  <DocSecurity>0</DocSecurity>
  <Lines>3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לכבוד</vt:lpstr>
      <vt:lpstr>לכבוד</vt:lpstr>
    </vt:vector>
  </TitlesOfParts>
  <Company>q</Company>
  <LinksUpToDate>false</LinksUpToDate>
  <CharactersWithSpaces>514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לכבוד</dc:title>
  <dc:creator>HagarB</dc:creator>
  <cp:lastModifiedBy>תמי כהן</cp:lastModifiedBy>
  <cp:revision>5</cp:revision>
  <cp:lastPrinted>2023-09-04T06:44:00Z</cp:lastPrinted>
  <dcterms:created xsi:type="dcterms:W3CDTF">2023-09-04T06:29:00Z</dcterms:created>
  <dcterms:modified xsi:type="dcterms:W3CDTF">2023-09-04T08:57:00Z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SanhedrinDocumentType">
    <vt:r8>166</vt:r8>
  </property>
  <property fmtid="{D5CDD505-2E9C-101B-9397-08002B2CF9AE}" pid="4" name="SanhedrinItemID">
    <vt:r8>2208894</vt:r8>
  </property>
</Properties>
</file>