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981" w:rsidRDefault="00071981" w:rsidP="00DE75AF">
      <w:pPr>
        <w:jc w:val="right"/>
        <w:rPr>
          <w:rFonts w:hint="cs"/>
          <w:sz w:val="20"/>
          <w:szCs w:val="20"/>
          <w:rtl/>
        </w:rPr>
      </w:pPr>
    </w:p>
    <w:p w:rsidR="00DC2D8F" w:rsidRDefault="00DC2D8F" w:rsidP="00DE75AF">
      <w:pPr>
        <w:jc w:val="right"/>
        <w:rPr>
          <w:sz w:val="20"/>
          <w:szCs w:val="20"/>
          <w:rtl/>
        </w:rPr>
      </w:pPr>
    </w:p>
    <w:p w:rsidR="00DC2D8F" w:rsidRDefault="00DC2D8F" w:rsidP="00DE75AF">
      <w:pPr>
        <w:jc w:val="right"/>
        <w:rPr>
          <w:sz w:val="20"/>
          <w:szCs w:val="20"/>
          <w:rtl/>
        </w:rPr>
      </w:pPr>
    </w:p>
    <w:p w:rsidR="00071981" w:rsidRDefault="00071981" w:rsidP="00DE75AF">
      <w:pPr>
        <w:jc w:val="right"/>
        <w:rPr>
          <w:sz w:val="20"/>
          <w:szCs w:val="20"/>
          <w:rtl/>
        </w:rPr>
      </w:pPr>
    </w:p>
    <w:p w:rsidR="00DC2D8F" w:rsidRDefault="00BF7F1D" w:rsidP="00DC2D8F">
      <w:pPr>
        <w:jc w:val="both"/>
        <w:rPr>
          <w:rFonts w:ascii="David" w:hAnsi="David"/>
          <w:rtl/>
        </w:rPr>
      </w:pPr>
      <w:r>
        <w:rPr>
          <w:rFonts w:hint="eastAsia"/>
          <w:sz w:val="20"/>
          <w:szCs w:val="20"/>
          <w:rtl/>
        </w:rPr>
        <w:t>‏</w:t>
      </w:r>
      <w:r w:rsidR="00DC2D8F" w:rsidRPr="00DC2D8F">
        <w:rPr>
          <w:rFonts w:ascii="David" w:hAnsi="David"/>
          <w:rtl/>
        </w:rPr>
        <w:t xml:space="preserve"> </w:t>
      </w:r>
    </w:p>
    <w:p w:rsidR="00DC2D8F" w:rsidRDefault="00DC2D8F" w:rsidP="00D017D3">
      <w:pPr>
        <w:spacing w:line="360" w:lineRule="auto"/>
        <w:jc w:val="right"/>
        <w:rPr>
          <w:rFonts w:ascii="David" w:hAnsi="David"/>
          <w:rtl/>
        </w:rPr>
      </w:pPr>
      <w:r>
        <w:rPr>
          <w:rFonts w:ascii="David" w:hAnsi="David" w:hint="eastAsia"/>
          <w:rtl/>
        </w:rPr>
        <w:t>‏י</w:t>
      </w:r>
      <w:r>
        <w:rPr>
          <w:rFonts w:ascii="David" w:hAnsi="David"/>
          <w:rtl/>
        </w:rPr>
        <w:t>"ח אלול תשפ"ג</w:t>
      </w:r>
    </w:p>
    <w:p w:rsidR="00DC2D8F" w:rsidRPr="00DC2D8F" w:rsidRDefault="00DC2D8F" w:rsidP="00D017D3">
      <w:pPr>
        <w:spacing w:line="360" w:lineRule="auto"/>
        <w:jc w:val="right"/>
        <w:rPr>
          <w:rFonts w:ascii="David" w:hAnsi="David"/>
          <w:rtl/>
        </w:rPr>
      </w:pPr>
      <w:r>
        <w:rPr>
          <w:rFonts w:ascii="David" w:hAnsi="David" w:hint="cs"/>
          <w:rtl/>
        </w:rPr>
        <w:t>4 בספטמבר 2023</w:t>
      </w:r>
    </w:p>
    <w:p w:rsidR="00DC2D8F" w:rsidRDefault="00DC2D8F" w:rsidP="00DC2D8F">
      <w:pPr>
        <w:jc w:val="both"/>
        <w:rPr>
          <w:rFonts w:ascii="David" w:hAnsi="David"/>
          <w:rtl/>
        </w:rPr>
      </w:pPr>
    </w:p>
    <w:p w:rsidR="00DC2D8F" w:rsidRDefault="00DC2D8F" w:rsidP="00DC2D8F">
      <w:pPr>
        <w:jc w:val="both"/>
        <w:rPr>
          <w:rFonts w:ascii="David" w:hAnsi="David"/>
          <w:rtl/>
        </w:rPr>
      </w:pPr>
    </w:p>
    <w:p w:rsidR="00DC2D8F" w:rsidRDefault="00DC2D8F" w:rsidP="00DC2D8F">
      <w:pPr>
        <w:jc w:val="both"/>
        <w:rPr>
          <w:rFonts w:ascii="David" w:hAnsi="David"/>
          <w:rtl/>
        </w:rPr>
      </w:pPr>
    </w:p>
    <w:p w:rsidR="00DC2D8F" w:rsidRDefault="00DC2D8F" w:rsidP="00D017D3">
      <w:pPr>
        <w:spacing w:line="360" w:lineRule="auto"/>
        <w:jc w:val="both"/>
        <w:rPr>
          <w:rFonts w:ascii="David" w:hAnsi="David"/>
          <w:rtl/>
        </w:rPr>
      </w:pPr>
    </w:p>
    <w:p w:rsidR="00DC2D8F" w:rsidRPr="00DC2D8F" w:rsidRDefault="00DC2D8F" w:rsidP="00D017D3">
      <w:pPr>
        <w:spacing w:line="360" w:lineRule="auto"/>
        <w:jc w:val="both"/>
        <w:rPr>
          <w:rFonts w:ascii="David" w:hAnsi="David"/>
          <w:rtl/>
        </w:rPr>
      </w:pPr>
      <w:r w:rsidRPr="00DC2D8F">
        <w:rPr>
          <w:rFonts w:ascii="David" w:hAnsi="David"/>
          <w:rtl/>
        </w:rPr>
        <w:t>לכבוד:</w:t>
      </w:r>
    </w:p>
    <w:p w:rsidR="00DC2D8F" w:rsidRPr="00DC2D8F" w:rsidRDefault="00DC2D8F" w:rsidP="00FD172F">
      <w:pPr>
        <w:spacing w:line="360" w:lineRule="auto"/>
        <w:jc w:val="both"/>
        <w:rPr>
          <w:rFonts w:ascii="David" w:hAnsi="David"/>
          <w:u w:val="single"/>
          <w:rtl/>
        </w:rPr>
      </w:pPr>
      <w:r w:rsidRPr="00DC2D8F">
        <w:rPr>
          <w:rFonts w:ascii="David" w:hAnsi="David"/>
          <w:u w:val="single"/>
          <w:rtl/>
        </w:rPr>
        <w:t xml:space="preserve">ח"כ </w:t>
      </w:r>
      <w:r w:rsidR="00FD172F">
        <w:rPr>
          <w:rFonts w:ascii="David" w:hAnsi="David" w:hint="cs"/>
          <w:u w:val="single"/>
          <w:rtl/>
        </w:rPr>
        <w:t>נאור שירי</w:t>
      </w:r>
    </w:p>
    <w:p w:rsidR="00DC2D8F" w:rsidRPr="00DC2D8F" w:rsidRDefault="00DC2D8F" w:rsidP="00D017D3">
      <w:pPr>
        <w:spacing w:line="360" w:lineRule="auto"/>
        <w:jc w:val="both"/>
        <w:rPr>
          <w:rFonts w:ascii="David" w:hAnsi="David"/>
          <w:u w:val="single"/>
          <w:rtl/>
        </w:rPr>
      </w:pPr>
    </w:p>
    <w:p w:rsidR="00DC2D8F" w:rsidRPr="00DC2D8F" w:rsidRDefault="00DC2D8F" w:rsidP="00DC2D8F">
      <w:pPr>
        <w:tabs>
          <w:tab w:val="left" w:pos="8089"/>
          <w:tab w:val="right" w:pos="9354"/>
        </w:tabs>
        <w:jc w:val="both"/>
        <w:rPr>
          <w:rFonts w:ascii="David" w:hAnsi="David"/>
          <w:rtl/>
        </w:rPr>
      </w:pPr>
    </w:p>
    <w:p w:rsidR="001A398C" w:rsidRPr="00472AB3" w:rsidRDefault="00DC2D8F" w:rsidP="00FD172F">
      <w:pPr>
        <w:pStyle w:val="2"/>
        <w:rPr>
          <w:rtl/>
        </w:rPr>
      </w:pPr>
      <w:r w:rsidRPr="00DC2D8F">
        <w:rPr>
          <w:rFonts w:ascii="David" w:hAnsi="David"/>
          <w:sz w:val="24"/>
          <w:szCs w:val="24"/>
          <w:rtl/>
        </w:rPr>
        <w:t>הנדון:</w:t>
      </w:r>
      <w:r w:rsidRPr="00DC2D8F">
        <w:rPr>
          <w:rFonts w:ascii="David" w:hAnsi="David"/>
          <w:sz w:val="24"/>
          <w:szCs w:val="24"/>
          <w:u w:val="single"/>
          <w:rtl/>
        </w:rPr>
        <w:t xml:space="preserve"> מענה</w:t>
      </w:r>
      <w:r w:rsidRPr="00DC2D8F">
        <w:rPr>
          <w:rFonts w:ascii="David" w:hAnsi="David"/>
          <w:sz w:val="24"/>
          <w:szCs w:val="24"/>
          <w:u w:val="single"/>
        </w:rPr>
        <w:t xml:space="preserve"> </w:t>
      </w:r>
      <w:proofErr w:type="spellStart"/>
      <w:r w:rsidRPr="00DC2D8F">
        <w:rPr>
          <w:rFonts w:ascii="David" w:hAnsi="David"/>
          <w:sz w:val="24"/>
          <w:szCs w:val="24"/>
          <w:u w:val="single"/>
          <w:rtl/>
        </w:rPr>
        <w:t>לשאילתא</w:t>
      </w:r>
      <w:proofErr w:type="spellEnd"/>
      <w:r w:rsidRPr="00DC2D8F">
        <w:rPr>
          <w:rFonts w:ascii="David" w:hAnsi="David"/>
          <w:sz w:val="24"/>
          <w:szCs w:val="24"/>
          <w:u w:val="single"/>
        </w:rPr>
        <w:t xml:space="preserve"> </w:t>
      </w:r>
      <w:r w:rsidR="001A398C" w:rsidRPr="00BD68A1">
        <w:rPr>
          <w:rFonts w:ascii="David" w:hAnsi="David"/>
          <w:u w:val="single"/>
          <w:rtl/>
        </w:rPr>
        <w:t>מס'</w:t>
      </w:r>
      <w:r w:rsidR="001A398C" w:rsidRPr="00BD68A1">
        <w:rPr>
          <w:rFonts w:ascii="David" w:hAnsi="David" w:hint="cs"/>
          <w:u w:val="single"/>
          <w:rtl/>
        </w:rPr>
        <w:t xml:space="preserve"> </w:t>
      </w:r>
      <w:r w:rsidR="00FD172F">
        <w:rPr>
          <w:rFonts w:ascii="David" w:hAnsi="David" w:hint="cs"/>
          <w:u w:val="single"/>
          <w:rtl/>
        </w:rPr>
        <w:t>306</w:t>
      </w:r>
      <w:r w:rsidR="001A398C">
        <w:rPr>
          <w:rFonts w:ascii="David" w:hAnsi="David" w:hint="cs"/>
          <w:sz w:val="24"/>
          <w:szCs w:val="24"/>
          <w:u w:val="single"/>
          <w:rtl/>
        </w:rPr>
        <w:t xml:space="preserve"> </w:t>
      </w:r>
      <w:r w:rsidRPr="00DC2D8F">
        <w:rPr>
          <w:rFonts w:ascii="David" w:hAnsi="David"/>
          <w:sz w:val="24"/>
          <w:szCs w:val="24"/>
          <w:u w:val="single"/>
          <w:rtl/>
        </w:rPr>
        <w:t xml:space="preserve">– </w:t>
      </w:r>
      <w:r w:rsidR="00FD172F">
        <w:rPr>
          <w:rFonts w:hint="cs"/>
          <w:u w:val="single"/>
          <w:rtl/>
        </w:rPr>
        <w:t>סמכויות סגן השר במשרד ראש הממשלה, ח"כ אבי מעוז</w:t>
      </w:r>
    </w:p>
    <w:p w:rsidR="00AB15CE" w:rsidRPr="00DC2D8F" w:rsidRDefault="00AB15CE" w:rsidP="00DE75AF">
      <w:pPr>
        <w:tabs>
          <w:tab w:val="left" w:pos="8089"/>
          <w:tab w:val="right" w:pos="9354"/>
        </w:tabs>
        <w:rPr>
          <w:rFonts w:ascii="David" w:hAnsi="David"/>
          <w:rtl/>
        </w:rPr>
      </w:pPr>
    </w:p>
    <w:p w:rsidR="000D217D" w:rsidRPr="00DC2D8F" w:rsidRDefault="000D217D" w:rsidP="00DE75AF">
      <w:pPr>
        <w:jc w:val="right"/>
        <w:rPr>
          <w:rFonts w:ascii="David" w:hAnsi="David"/>
          <w:rtl/>
        </w:rPr>
      </w:pPr>
    </w:p>
    <w:p w:rsidR="00E30A3E" w:rsidRDefault="00DC2D8F" w:rsidP="00FD172F">
      <w:pPr>
        <w:spacing w:line="360" w:lineRule="auto"/>
        <w:jc w:val="both"/>
        <w:rPr>
          <w:rFonts w:ascii="David" w:hAnsi="David"/>
          <w:rtl/>
        </w:rPr>
      </w:pPr>
      <w:r w:rsidRPr="00DC2D8F">
        <w:rPr>
          <w:rFonts w:ascii="David" w:hAnsi="David"/>
          <w:rtl/>
        </w:rPr>
        <w:t xml:space="preserve">במענה לפנייתך מיום </w:t>
      </w:r>
      <w:r w:rsidR="00FD172F">
        <w:rPr>
          <w:rFonts w:ascii="David" w:hAnsi="David" w:hint="cs"/>
          <w:rtl/>
        </w:rPr>
        <w:t>13</w:t>
      </w:r>
      <w:r w:rsidR="00C70338">
        <w:rPr>
          <w:rFonts w:ascii="David" w:hAnsi="David" w:hint="cs"/>
          <w:rtl/>
        </w:rPr>
        <w:t xml:space="preserve"> </w:t>
      </w:r>
      <w:r w:rsidR="00424DA2">
        <w:rPr>
          <w:rFonts w:ascii="David" w:hAnsi="David" w:hint="cs"/>
          <w:rtl/>
        </w:rPr>
        <w:t>ביו</w:t>
      </w:r>
      <w:r w:rsidR="009C7472">
        <w:rPr>
          <w:rFonts w:ascii="David" w:hAnsi="David" w:hint="cs"/>
          <w:rtl/>
        </w:rPr>
        <w:t>נ</w:t>
      </w:r>
      <w:r w:rsidR="00424DA2">
        <w:rPr>
          <w:rFonts w:ascii="David" w:hAnsi="David" w:hint="cs"/>
          <w:rtl/>
        </w:rPr>
        <w:t>י</w:t>
      </w:r>
      <w:r w:rsidR="00C70338">
        <w:rPr>
          <w:rFonts w:ascii="David" w:hAnsi="David" w:hint="cs"/>
          <w:rtl/>
        </w:rPr>
        <w:t xml:space="preserve"> 2023</w:t>
      </w:r>
      <w:r w:rsidR="001A398C">
        <w:rPr>
          <w:rFonts w:ascii="David" w:hAnsi="David" w:hint="cs"/>
          <w:rtl/>
        </w:rPr>
        <w:t xml:space="preserve"> בנושא הנדון, </w:t>
      </w:r>
      <w:r w:rsidRPr="00DC2D8F">
        <w:rPr>
          <w:rFonts w:ascii="David" w:hAnsi="David"/>
          <w:rtl/>
        </w:rPr>
        <w:t>הריני להשיבך כדלקמן:</w:t>
      </w:r>
    </w:p>
    <w:p w:rsidR="00FB4A24" w:rsidRDefault="00FB4A24" w:rsidP="00FD172F">
      <w:pPr>
        <w:spacing w:line="360" w:lineRule="auto"/>
        <w:jc w:val="both"/>
        <w:rPr>
          <w:rFonts w:ascii="David" w:hAnsi="David"/>
          <w:rtl/>
        </w:rPr>
      </w:pPr>
    </w:p>
    <w:p w:rsidR="00FB4A24" w:rsidRDefault="00FB4A24" w:rsidP="009C7472">
      <w:pPr>
        <w:spacing w:line="360" w:lineRule="auto"/>
        <w:jc w:val="both"/>
        <w:rPr>
          <w:rFonts w:ascii="David" w:hAnsi="David" w:hint="cs"/>
          <w:rtl/>
        </w:rPr>
      </w:pPr>
      <w:r w:rsidRPr="00FB4A24">
        <w:rPr>
          <w:rFonts w:ascii="David" w:hAnsi="David"/>
          <w:rtl/>
        </w:rPr>
        <w:t>תקציב הרשות שאושר בממשלה לשנת הכספ</w:t>
      </w:r>
      <w:r>
        <w:rPr>
          <w:rFonts w:ascii="David" w:hAnsi="David"/>
          <w:rtl/>
        </w:rPr>
        <w:t>ים 2023 עומד על 120 מיליון ₪</w:t>
      </w:r>
      <w:r>
        <w:rPr>
          <w:rFonts w:ascii="David" w:hAnsi="David" w:hint="cs"/>
          <w:rtl/>
        </w:rPr>
        <w:t>.</w:t>
      </w:r>
    </w:p>
    <w:p w:rsidR="00FB4A24" w:rsidRDefault="00FB4A24" w:rsidP="009C7472">
      <w:pPr>
        <w:spacing w:line="360" w:lineRule="auto"/>
        <w:jc w:val="both"/>
        <w:rPr>
          <w:rFonts w:ascii="David" w:hAnsi="David"/>
          <w:rtl/>
        </w:rPr>
      </w:pPr>
    </w:p>
    <w:p w:rsidR="00FD172F" w:rsidRDefault="00FB4A24" w:rsidP="00FB4A24">
      <w:pPr>
        <w:spacing w:line="360" w:lineRule="auto"/>
        <w:jc w:val="both"/>
        <w:rPr>
          <w:rFonts w:ascii="David" w:hAnsi="David" w:hint="cs"/>
          <w:rtl/>
        </w:rPr>
      </w:pPr>
      <w:r w:rsidRPr="00FB4A24">
        <w:rPr>
          <w:rFonts w:ascii="David" w:hAnsi="David"/>
          <w:rtl/>
        </w:rPr>
        <w:t xml:space="preserve">הרשות מוקמת בימים אלו בהתאם למטרות הרשות ויעדיה שהוגדרו בהחלטת ממשלה מספר 132 מיום </w:t>
      </w:r>
      <w:r>
        <w:rPr>
          <w:rFonts w:ascii="David" w:hAnsi="David" w:hint="cs"/>
          <w:rtl/>
        </w:rPr>
        <w:t>19</w:t>
      </w:r>
      <w:r w:rsidRPr="00FB4A24"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>ב</w:t>
      </w:r>
      <w:r w:rsidRPr="00FB4A24">
        <w:rPr>
          <w:rFonts w:ascii="David" w:hAnsi="David"/>
          <w:rtl/>
        </w:rPr>
        <w:t>פברואר 2023</w:t>
      </w:r>
      <w:r>
        <w:rPr>
          <w:rFonts w:ascii="David" w:hAnsi="David" w:hint="cs"/>
          <w:rtl/>
        </w:rPr>
        <w:t>.</w:t>
      </w:r>
    </w:p>
    <w:p w:rsidR="00424DA2" w:rsidRDefault="00424DA2" w:rsidP="00D017D3">
      <w:pPr>
        <w:spacing w:line="360" w:lineRule="auto"/>
        <w:ind w:left="6480" w:firstLine="720"/>
        <w:jc w:val="center"/>
        <w:rPr>
          <w:rFonts w:ascii="David" w:hAnsi="David"/>
          <w:rtl/>
        </w:rPr>
      </w:pPr>
    </w:p>
    <w:p w:rsidR="00424DA2" w:rsidRDefault="00424DA2" w:rsidP="00D017D3">
      <w:pPr>
        <w:spacing w:line="360" w:lineRule="auto"/>
        <w:ind w:left="6480" w:firstLine="720"/>
        <w:jc w:val="center"/>
        <w:rPr>
          <w:rFonts w:ascii="David" w:hAnsi="David"/>
          <w:rtl/>
        </w:rPr>
      </w:pPr>
      <w:bookmarkStart w:id="0" w:name="_GoBack"/>
    </w:p>
    <w:bookmarkEnd w:id="0"/>
    <w:p w:rsidR="00424DA2" w:rsidRDefault="00424DA2" w:rsidP="00D017D3">
      <w:pPr>
        <w:spacing w:line="360" w:lineRule="auto"/>
        <w:ind w:left="6480" w:firstLine="720"/>
        <w:jc w:val="center"/>
        <w:rPr>
          <w:rFonts w:ascii="David" w:hAnsi="David"/>
          <w:rtl/>
        </w:rPr>
      </w:pPr>
    </w:p>
    <w:p w:rsidR="00424DA2" w:rsidRDefault="00424DA2" w:rsidP="00D017D3">
      <w:pPr>
        <w:spacing w:line="360" w:lineRule="auto"/>
        <w:ind w:left="6480" w:firstLine="720"/>
        <w:jc w:val="center"/>
        <w:rPr>
          <w:rFonts w:ascii="David" w:hAnsi="David"/>
          <w:rtl/>
        </w:rPr>
      </w:pPr>
    </w:p>
    <w:p w:rsidR="00D017D3" w:rsidRDefault="00D017D3" w:rsidP="00D017D3">
      <w:pPr>
        <w:spacing w:line="360" w:lineRule="auto"/>
        <w:ind w:left="6480" w:firstLine="720"/>
        <w:jc w:val="center"/>
        <w:rPr>
          <w:rFonts w:ascii="David" w:hAnsi="David"/>
          <w:rtl/>
        </w:rPr>
      </w:pPr>
      <w:r>
        <w:rPr>
          <w:rFonts w:ascii="David" w:hAnsi="David" w:hint="cs"/>
          <w:rtl/>
        </w:rPr>
        <w:t>בכבוד רב,</w:t>
      </w:r>
    </w:p>
    <w:p w:rsidR="00D017D3" w:rsidRDefault="00D017D3" w:rsidP="00D017D3">
      <w:pPr>
        <w:spacing w:line="360" w:lineRule="auto"/>
        <w:jc w:val="center"/>
        <w:rPr>
          <w:rFonts w:ascii="David" w:hAnsi="David"/>
          <w:rtl/>
        </w:rPr>
      </w:pPr>
    </w:p>
    <w:p w:rsidR="00D017D3" w:rsidRPr="00DC2D8F" w:rsidRDefault="00D017D3" w:rsidP="00D017D3">
      <w:pPr>
        <w:spacing w:line="360" w:lineRule="auto"/>
        <w:ind w:left="7200"/>
        <w:jc w:val="center"/>
        <w:rPr>
          <w:rFonts w:ascii="David" w:hAnsi="David"/>
          <w:rtl/>
        </w:rPr>
      </w:pPr>
      <w:r>
        <w:rPr>
          <w:rFonts w:ascii="David" w:hAnsi="David" w:hint="cs"/>
          <w:rtl/>
        </w:rPr>
        <w:t>נבו כץ</w:t>
      </w:r>
    </w:p>
    <w:sectPr w:rsidR="00D017D3" w:rsidRPr="00DC2D8F" w:rsidSect="00A44467">
      <w:footerReference w:type="default" r:id="rId8"/>
      <w:headerReference w:type="first" r:id="rId9"/>
      <w:footerReference w:type="first" r:id="rId10"/>
      <w:pgSz w:w="11906" w:h="16838" w:code="9"/>
      <w:pgMar w:top="1948" w:right="1701" w:bottom="1134" w:left="851" w:header="3" w:footer="38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A7F" w:rsidRDefault="00846A7F">
      <w:r>
        <w:separator/>
      </w:r>
    </w:p>
  </w:endnote>
  <w:endnote w:type="continuationSeparator" w:id="0">
    <w:p w:rsidR="00846A7F" w:rsidRDefault="00846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808" w:rsidRDefault="00CC6808" w:rsidP="003971E5">
    <w:pPr>
      <w:pStyle w:val="a5"/>
      <w:spacing w:line="360" w:lineRule="auto"/>
      <w:jc w:val="center"/>
      <w:rPr>
        <w:color w:val="17365D" w:themeColor="text2" w:themeShade="BF"/>
        <w:rtl/>
        <w:lang w:eastAsia="en-US"/>
      </w:rPr>
    </w:pPr>
    <w:r>
      <w:rPr>
        <w:rFonts w:hint="cs"/>
        <w:color w:val="17365D" w:themeColor="text2" w:themeShade="BF"/>
        <w:rtl/>
        <w:lang w:eastAsia="en-US"/>
      </w:rPr>
      <w:t>______________________________________________________</w:t>
    </w:r>
  </w:p>
  <w:p w:rsidR="00CC6808" w:rsidRPr="00C00161" w:rsidRDefault="00CC6808" w:rsidP="00F045D9">
    <w:pPr>
      <w:pStyle w:val="a5"/>
      <w:spacing w:line="360" w:lineRule="auto"/>
      <w:jc w:val="center"/>
      <w:rPr>
        <w:color w:val="17365D" w:themeColor="text2" w:themeShade="BF"/>
        <w:spacing w:val="34"/>
        <w:sz w:val="20"/>
        <w:szCs w:val="20"/>
        <w:rtl/>
        <w:lang w:eastAsia="en-US"/>
      </w:rPr>
    </w:pPr>
    <w:r w:rsidRPr="00C00161"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>רחוב</w:t>
    </w:r>
    <w:r w:rsidRPr="00C00161">
      <w:rPr>
        <w:color w:val="17365D" w:themeColor="text2" w:themeShade="BF"/>
        <w:spacing w:val="34"/>
        <w:sz w:val="20"/>
        <w:szCs w:val="20"/>
        <w:rtl/>
        <w:lang w:eastAsia="en-US"/>
      </w:rPr>
      <w:t xml:space="preserve"> קפלן</w:t>
    </w:r>
    <w:r w:rsidRPr="00C00161"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 xml:space="preserve"> 3 ה</w:t>
    </w:r>
    <w:r w:rsidRPr="00C00161">
      <w:rPr>
        <w:color w:val="17365D" w:themeColor="text2" w:themeShade="BF"/>
        <w:spacing w:val="34"/>
        <w:sz w:val="20"/>
        <w:szCs w:val="20"/>
        <w:rtl/>
        <w:lang w:eastAsia="en-US"/>
      </w:rPr>
      <w:t xml:space="preserve">קריה ירושלים </w:t>
    </w:r>
    <w:r w:rsidRPr="00C00161"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>91919 נייד 050-</w:t>
    </w:r>
    <w:r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>6201936</w:t>
    </w:r>
  </w:p>
  <w:p w:rsidR="00CC6808" w:rsidRPr="003971E5" w:rsidRDefault="00CC6808" w:rsidP="003971E5">
    <w:pPr>
      <w:pStyle w:val="a5"/>
      <w:spacing w:line="360" w:lineRule="auto"/>
      <w:jc w:val="center"/>
      <w:rPr>
        <w:color w:val="17365D" w:themeColor="text2" w:themeShade="BF"/>
        <w:spacing w:val="34"/>
        <w:sz w:val="20"/>
        <w:szCs w:val="20"/>
        <w:rtl/>
      </w:rPr>
    </w:pPr>
    <w:r>
      <w:rPr>
        <w:color w:val="17365D" w:themeColor="text2" w:themeShade="BF"/>
        <w:spacing w:val="34"/>
        <w:sz w:val="20"/>
        <w:szCs w:val="20"/>
      </w:rPr>
      <w:t>efrath</w:t>
    </w:r>
    <w:r w:rsidRPr="00C00161">
      <w:rPr>
        <w:color w:val="17365D" w:themeColor="text2" w:themeShade="BF"/>
        <w:spacing w:val="34"/>
        <w:sz w:val="20"/>
        <w:szCs w:val="20"/>
      </w:rPr>
      <w:t>@pmo.gov.il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808" w:rsidRDefault="00CC6808" w:rsidP="00222845">
    <w:pPr>
      <w:pStyle w:val="a5"/>
      <w:spacing w:line="360" w:lineRule="auto"/>
      <w:jc w:val="center"/>
      <w:rPr>
        <w:color w:val="17365D" w:themeColor="text2" w:themeShade="BF"/>
        <w:rtl/>
        <w:lang w:eastAsia="en-US"/>
      </w:rPr>
    </w:pPr>
    <w:r>
      <w:rPr>
        <w:rFonts w:hint="cs"/>
        <w:color w:val="17365D" w:themeColor="text2" w:themeShade="BF"/>
        <w:rtl/>
        <w:lang w:eastAsia="en-US"/>
      </w:rPr>
      <w:t>______________________________________________________</w:t>
    </w:r>
  </w:p>
  <w:p w:rsidR="00CC6808" w:rsidRPr="00C00161" w:rsidRDefault="00CC6808" w:rsidP="00047F51">
    <w:pPr>
      <w:pStyle w:val="a5"/>
      <w:spacing w:line="360" w:lineRule="auto"/>
      <w:jc w:val="center"/>
      <w:rPr>
        <w:color w:val="17365D" w:themeColor="text2" w:themeShade="BF"/>
        <w:spacing w:val="34"/>
        <w:sz w:val="20"/>
        <w:szCs w:val="20"/>
        <w:rtl/>
        <w:lang w:eastAsia="en-US"/>
      </w:rPr>
    </w:pPr>
    <w:r w:rsidRPr="00C00161"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>רחוב</w:t>
    </w:r>
    <w:r w:rsidRPr="00C00161">
      <w:rPr>
        <w:color w:val="17365D" w:themeColor="text2" w:themeShade="BF"/>
        <w:spacing w:val="34"/>
        <w:sz w:val="20"/>
        <w:szCs w:val="20"/>
        <w:rtl/>
        <w:lang w:eastAsia="en-US"/>
      </w:rPr>
      <w:t xml:space="preserve"> קפלן</w:t>
    </w:r>
    <w:r w:rsidRPr="00C00161"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 xml:space="preserve"> 3 ה</w:t>
    </w:r>
    <w:r w:rsidRPr="00C00161">
      <w:rPr>
        <w:color w:val="17365D" w:themeColor="text2" w:themeShade="BF"/>
        <w:spacing w:val="34"/>
        <w:sz w:val="20"/>
        <w:szCs w:val="20"/>
        <w:rtl/>
        <w:lang w:eastAsia="en-US"/>
      </w:rPr>
      <w:t xml:space="preserve">קריה ירושלים </w:t>
    </w:r>
    <w:r w:rsidRPr="00C00161"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>91919 נייד 050-6</w:t>
    </w:r>
    <w:r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>201936</w:t>
    </w:r>
  </w:p>
  <w:p w:rsidR="00CC6808" w:rsidRPr="003971E5" w:rsidRDefault="00CC6808" w:rsidP="003971E5">
    <w:pPr>
      <w:pStyle w:val="a5"/>
      <w:spacing w:line="360" w:lineRule="auto"/>
      <w:jc w:val="center"/>
      <w:rPr>
        <w:color w:val="17365D" w:themeColor="text2" w:themeShade="BF"/>
        <w:spacing w:val="34"/>
        <w:sz w:val="20"/>
        <w:szCs w:val="20"/>
      </w:rPr>
    </w:pPr>
    <w:r>
      <w:rPr>
        <w:color w:val="17365D" w:themeColor="text2" w:themeShade="BF"/>
        <w:spacing w:val="34"/>
        <w:sz w:val="20"/>
        <w:szCs w:val="20"/>
      </w:rPr>
      <w:t>efrath</w:t>
    </w:r>
    <w:r w:rsidRPr="00C00161">
      <w:rPr>
        <w:color w:val="17365D" w:themeColor="text2" w:themeShade="BF"/>
        <w:spacing w:val="34"/>
        <w:sz w:val="20"/>
        <w:szCs w:val="20"/>
      </w:rPr>
      <w:t>@pmo.gov.il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A7F" w:rsidRDefault="00846A7F">
      <w:r>
        <w:separator/>
      </w:r>
    </w:p>
  </w:footnote>
  <w:footnote w:type="continuationSeparator" w:id="0">
    <w:p w:rsidR="00846A7F" w:rsidRDefault="00846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808" w:rsidRDefault="00CC6808" w:rsidP="00C646E2">
    <w:pPr>
      <w:pStyle w:val="a3"/>
      <w:jc w:val="center"/>
      <w:rPr>
        <w:rtl/>
      </w:rPr>
    </w:pPr>
    <w:r>
      <w:rPr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F4FF2C" wp14:editId="43EE0A09">
              <wp:simplePos x="0" y="0"/>
              <wp:positionH relativeFrom="margin">
                <wp:align>center</wp:align>
              </wp:positionH>
              <wp:positionV relativeFrom="paragraph">
                <wp:posOffset>919480</wp:posOffset>
              </wp:positionV>
              <wp:extent cx="4868545" cy="1444625"/>
              <wp:effectExtent l="0" t="0" r="0" b="3175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68545" cy="144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808" w:rsidRPr="00291D44" w:rsidRDefault="00CC6808" w:rsidP="00373256">
                          <w:pPr>
                            <w:pStyle w:val="1"/>
                            <w:spacing w:line="312" w:lineRule="auto"/>
                            <w:rPr>
                              <w:spacing w:val="60"/>
                              <w:sz w:val="12"/>
                              <w:szCs w:val="12"/>
                              <w:rtl/>
                            </w:rPr>
                          </w:pPr>
                        </w:p>
                        <w:p w:rsidR="00CC6808" w:rsidRDefault="00CC6808" w:rsidP="00373256">
                          <w:pPr>
                            <w:pStyle w:val="1"/>
                            <w:spacing w:line="312" w:lineRule="auto"/>
                            <w:rPr>
                              <w:color w:val="17365D" w:themeColor="text2" w:themeShade="BF"/>
                              <w:spacing w:val="60"/>
                              <w:rtl/>
                            </w:rPr>
                          </w:pPr>
                        </w:p>
                        <w:p w:rsidR="00CC6808" w:rsidRDefault="00CC6808" w:rsidP="00373256">
                          <w:pPr>
                            <w:pStyle w:val="1"/>
                            <w:spacing w:line="312" w:lineRule="auto"/>
                            <w:rPr>
                              <w:color w:val="17365D" w:themeColor="text2" w:themeShade="BF"/>
                              <w:spacing w:val="60"/>
                              <w:rtl/>
                            </w:rPr>
                          </w:pPr>
                        </w:p>
                        <w:p w:rsidR="00CC6808" w:rsidRPr="00C00161" w:rsidRDefault="00CC6808" w:rsidP="00A44467">
                          <w:pPr>
                            <w:pStyle w:val="1"/>
                            <w:spacing w:line="312" w:lineRule="auto"/>
                            <w:rPr>
                              <w:color w:val="17365D" w:themeColor="text2" w:themeShade="BF"/>
                              <w:spacing w:val="60"/>
                              <w:rtl/>
                            </w:rPr>
                          </w:pPr>
                          <w:r w:rsidRPr="00C00161">
                            <w:rPr>
                              <w:rFonts w:hint="cs"/>
                              <w:color w:val="17365D" w:themeColor="text2" w:themeShade="BF"/>
                              <w:spacing w:val="60"/>
                              <w:rtl/>
                            </w:rPr>
                            <w:t>משרד ראש הממשלה</w:t>
                          </w:r>
                        </w:p>
                        <w:p w:rsidR="00CC6808" w:rsidRPr="0020155F" w:rsidRDefault="00CC6808" w:rsidP="0020155F">
                          <w:pPr>
                            <w:pStyle w:val="1"/>
                            <w:spacing w:line="312" w:lineRule="auto"/>
                            <w:rPr>
                              <w:color w:val="17365D" w:themeColor="text2" w:themeShade="BF"/>
                              <w:spacing w:val="60"/>
                              <w:sz w:val="18"/>
                              <w:szCs w:val="18"/>
                              <w:rtl/>
                            </w:rPr>
                          </w:pPr>
                          <w:r w:rsidRPr="0020155F">
                            <w:rPr>
                              <w:rFonts w:hint="cs"/>
                              <w:color w:val="17365D" w:themeColor="text2" w:themeShade="BF"/>
                              <w:spacing w:val="90"/>
                              <w:sz w:val="18"/>
                              <w:szCs w:val="18"/>
                              <w:rtl/>
                            </w:rPr>
                            <w:t>קשרי כנסת</w:t>
                          </w:r>
                          <w:r>
                            <w:rPr>
                              <w:rFonts w:hint="cs"/>
                              <w:color w:val="17365D" w:themeColor="text2" w:themeShade="BF"/>
                              <w:spacing w:val="90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20155F">
                            <w:rPr>
                              <w:rFonts w:hint="cs"/>
                              <w:color w:val="17365D" w:themeColor="text2" w:themeShade="BF"/>
                              <w:spacing w:val="90"/>
                              <w:sz w:val="18"/>
                              <w:szCs w:val="18"/>
                              <w:rtl/>
                            </w:rPr>
                            <w:t>-</w:t>
                          </w:r>
                          <w:r>
                            <w:rPr>
                              <w:rFonts w:hint="cs"/>
                              <w:color w:val="17365D" w:themeColor="text2" w:themeShade="BF"/>
                              <w:spacing w:val="90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20155F">
                            <w:rPr>
                              <w:rFonts w:hint="cs"/>
                              <w:color w:val="17365D" w:themeColor="text2" w:themeShade="BF"/>
                              <w:spacing w:val="90"/>
                              <w:sz w:val="18"/>
                              <w:szCs w:val="18"/>
                              <w:rtl/>
                            </w:rPr>
                            <w:t>ממשלה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F4FF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72.4pt;width:383.35pt;height:113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" filled="f" stroked="f">
              <v:textbox>
                <w:txbxContent>
                  <w:p w:rsidR="00CC6808" w:rsidRPr="00291D44" w:rsidRDefault="00CC6808" w:rsidP="00373256">
                    <w:pPr>
                      <w:pStyle w:val="1"/>
                      <w:spacing w:line="312" w:lineRule="auto"/>
                      <w:rPr>
                        <w:spacing w:val="60"/>
                        <w:sz w:val="12"/>
                        <w:szCs w:val="12"/>
                        <w:rtl/>
                      </w:rPr>
                    </w:pPr>
                  </w:p>
                  <w:p w:rsidR="00CC6808" w:rsidRDefault="00CC6808" w:rsidP="00373256">
                    <w:pPr>
                      <w:pStyle w:val="1"/>
                      <w:spacing w:line="312" w:lineRule="auto"/>
                      <w:rPr>
                        <w:color w:val="17365D" w:themeColor="text2" w:themeShade="BF"/>
                        <w:spacing w:val="60"/>
                        <w:rtl/>
                      </w:rPr>
                    </w:pPr>
                  </w:p>
                  <w:p w:rsidR="00CC6808" w:rsidRDefault="00CC6808" w:rsidP="00373256">
                    <w:pPr>
                      <w:pStyle w:val="1"/>
                      <w:spacing w:line="312" w:lineRule="auto"/>
                      <w:rPr>
                        <w:color w:val="17365D" w:themeColor="text2" w:themeShade="BF"/>
                        <w:spacing w:val="60"/>
                        <w:rtl/>
                      </w:rPr>
                    </w:pPr>
                  </w:p>
                  <w:p w:rsidR="00CC6808" w:rsidRPr="00C00161" w:rsidRDefault="00CC6808" w:rsidP="00A44467">
                    <w:pPr>
                      <w:pStyle w:val="1"/>
                      <w:spacing w:line="312" w:lineRule="auto"/>
                      <w:rPr>
                        <w:color w:val="17365D" w:themeColor="text2" w:themeShade="BF"/>
                        <w:spacing w:val="60"/>
                        <w:rtl/>
                      </w:rPr>
                    </w:pPr>
                    <w:r w:rsidRPr="00C00161">
                      <w:rPr>
                        <w:rFonts w:hint="cs"/>
                        <w:color w:val="17365D" w:themeColor="text2" w:themeShade="BF"/>
                        <w:spacing w:val="60"/>
                        <w:rtl/>
                      </w:rPr>
                      <w:t>משרד ראש הממשלה</w:t>
                    </w:r>
                  </w:p>
                  <w:p w:rsidR="00CC6808" w:rsidRPr="0020155F" w:rsidRDefault="00CC6808" w:rsidP="0020155F">
                    <w:pPr>
                      <w:pStyle w:val="1"/>
                      <w:spacing w:line="312" w:lineRule="auto"/>
                      <w:rPr>
                        <w:color w:val="17365D" w:themeColor="text2" w:themeShade="BF"/>
                        <w:spacing w:val="60"/>
                        <w:sz w:val="18"/>
                        <w:szCs w:val="18"/>
                        <w:rtl/>
                      </w:rPr>
                    </w:pPr>
                    <w:r w:rsidRPr="0020155F">
                      <w:rPr>
                        <w:rFonts w:hint="cs"/>
                        <w:color w:val="17365D" w:themeColor="text2" w:themeShade="BF"/>
                        <w:spacing w:val="90"/>
                        <w:sz w:val="18"/>
                        <w:szCs w:val="18"/>
                        <w:rtl/>
                      </w:rPr>
                      <w:t>קשרי כנסת</w:t>
                    </w:r>
                    <w:r>
                      <w:rPr>
                        <w:rFonts w:hint="cs"/>
                        <w:color w:val="17365D" w:themeColor="text2" w:themeShade="BF"/>
                        <w:spacing w:val="90"/>
                        <w:sz w:val="18"/>
                        <w:szCs w:val="18"/>
                        <w:rtl/>
                      </w:rPr>
                      <w:t xml:space="preserve"> </w:t>
                    </w:r>
                    <w:r w:rsidRPr="0020155F">
                      <w:rPr>
                        <w:rFonts w:hint="cs"/>
                        <w:color w:val="17365D" w:themeColor="text2" w:themeShade="BF"/>
                        <w:spacing w:val="90"/>
                        <w:sz w:val="18"/>
                        <w:szCs w:val="18"/>
                        <w:rtl/>
                      </w:rPr>
                      <w:t>-</w:t>
                    </w:r>
                    <w:r>
                      <w:rPr>
                        <w:rFonts w:hint="cs"/>
                        <w:color w:val="17365D" w:themeColor="text2" w:themeShade="BF"/>
                        <w:spacing w:val="90"/>
                        <w:sz w:val="18"/>
                        <w:szCs w:val="18"/>
                        <w:rtl/>
                      </w:rPr>
                      <w:t xml:space="preserve"> </w:t>
                    </w:r>
                    <w:r w:rsidRPr="0020155F">
                      <w:rPr>
                        <w:rFonts w:hint="cs"/>
                        <w:color w:val="17365D" w:themeColor="text2" w:themeShade="BF"/>
                        <w:spacing w:val="90"/>
                        <w:sz w:val="18"/>
                        <w:szCs w:val="18"/>
                        <w:rtl/>
                      </w:rPr>
                      <w:t>ממשלה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CC6808" w:rsidRDefault="00CC6808" w:rsidP="00C646E2">
    <w:pPr>
      <w:pStyle w:val="a3"/>
      <w:jc w:val="center"/>
    </w:pPr>
  </w:p>
  <w:p w:rsidR="00CC6808" w:rsidRDefault="00CC6808" w:rsidP="00E65507">
    <w:pPr>
      <w:pStyle w:val="a3"/>
      <w:jc w:val="right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56192" behindDoc="0" locked="0" layoutInCell="1" allowOverlap="1" wp14:anchorId="1E03C6F3" wp14:editId="11F41D4A">
          <wp:simplePos x="0" y="0"/>
          <wp:positionH relativeFrom="column">
            <wp:align>center</wp:align>
          </wp:positionH>
          <wp:positionV relativeFrom="paragraph">
            <wp:posOffset>-15875</wp:posOffset>
          </wp:positionV>
          <wp:extent cx="640080" cy="822960"/>
          <wp:effectExtent l="0" t="0" r="7620" b="0"/>
          <wp:wrapTopAndBottom/>
          <wp:docPr id="11" name="תמונה 1" descr="Il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l-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C6808" w:rsidRDefault="00CC6808" w:rsidP="00E65507">
    <w:pPr>
      <w:pStyle w:val="a3"/>
      <w:jc w:val="right"/>
      <w:rPr>
        <w:rtl/>
      </w:rPr>
    </w:pPr>
  </w:p>
  <w:p w:rsidR="00CC6808" w:rsidRDefault="00CC6808" w:rsidP="00390C66">
    <w:pPr>
      <w:pStyle w:val="a3"/>
      <w:spacing w:line="360" w:lineRule="auto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C5E54"/>
    <w:multiLevelType w:val="hybridMultilevel"/>
    <w:tmpl w:val="CA18A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D1049"/>
    <w:multiLevelType w:val="hybridMultilevel"/>
    <w:tmpl w:val="956A6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7755D"/>
    <w:multiLevelType w:val="hybridMultilevel"/>
    <w:tmpl w:val="6C16E5EA"/>
    <w:lvl w:ilvl="0" w:tplc="97006A96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25FB2"/>
    <w:multiLevelType w:val="hybridMultilevel"/>
    <w:tmpl w:val="70A27192"/>
    <w:lvl w:ilvl="0" w:tplc="E9167E0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25A53"/>
    <w:multiLevelType w:val="hybridMultilevel"/>
    <w:tmpl w:val="CAF6C600"/>
    <w:lvl w:ilvl="0" w:tplc="8C80A6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819"/>
    <w:rsid w:val="00002F45"/>
    <w:rsid w:val="00004C43"/>
    <w:rsid w:val="000067F1"/>
    <w:rsid w:val="00007F0A"/>
    <w:rsid w:val="00013088"/>
    <w:rsid w:val="00016B08"/>
    <w:rsid w:val="00017960"/>
    <w:rsid w:val="000219D0"/>
    <w:rsid w:val="00024FD1"/>
    <w:rsid w:val="00025261"/>
    <w:rsid w:val="000270EA"/>
    <w:rsid w:val="00030019"/>
    <w:rsid w:val="000303C6"/>
    <w:rsid w:val="00030F72"/>
    <w:rsid w:val="00033A4B"/>
    <w:rsid w:val="00033A6B"/>
    <w:rsid w:val="00033B51"/>
    <w:rsid w:val="00034348"/>
    <w:rsid w:val="0003461D"/>
    <w:rsid w:val="00035BC8"/>
    <w:rsid w:val="00035BFC"/>
    <w:rsid w:val="00035EAF"/>
    <w:rsid w:val="000363AE"/>
    <w:rsid w:val="00036DD5"/>
    <w:rsid w:val="000435AC"/>
    <w:rsid w:val="000450A8"/>
    <w:rsid w:val="00047197"/>
    <w:rsid w:val="00047F51"/>
    <w:rsid w:val="00050AD3"/>
    <w:rsid w:val="0005178C"/>
    <w:rsid w:val="00051A29"/>
    <w:rsid w:val="00052433"/>
    <w:rsid w:val="000548B2"/>
    <w:rsid w:val="00054DDD"/>
    <w:rsid w:val="000553DC"/>
    <w:rsid w:val="00056C7C"/>
    <w:rsid w:val="00060012"/>
    <w:rsid w:val="0006087F"/>
    <w:rsid w:val="00060D9E"/>
    <w:rsid w:val="00061B0B"/>
    <w:rsid w:val="00061EC1"/>
    <w:rsid w:val="0006268C"/>
    <w:rsid w:val="00062903"/>
    <w:rsid w:val="000630AA"/>
    <w:rsid w:val="00065075"/>
    <w:rsid w:val="00066D53"/>
    <w:rsid w:val="00066EC0"/>
    <w:rsid w:val="0006771C"/>
    <w:rsid w:val="00067EB2"/>
    <w:rsid w:val="00071981"/>
    <w:rsid w:val="00071B7C"/>
    <w:rsid w:val="00071C99"/>
    <w:rsid w:val="000754DF"/>
    <w:rsid w:val="00075DC4"/>
    <w:rsid w:val="00075DE4"/>
    <w:rsid w:val="00076440"/>
    <w:rsid w:val="00077DD3"/>
    <w:rsid w:val="00080417"/>
    <w:rsid w:val="000812C9"/>
    <w:rsid w:val="000813B4"/>
    <w:rsid w:val="00081947"/>
    <w:rsid w:val="0008311A"/>
    <w:rsid w:val="000849E7"/>
    <w:rsid w:val="000853B6"/>
    <w:rsid w:val="00085401"/>
    <w:rsid w:val="00085515"/>
    <w:rsid w:val="000878C7"/>
    <w:rsid w:val="00090296"/>
    <w:rsid w:val="00091963"/>
    <w:rsid w:val="00095CE9"/>
    <w:rsid w:val="000A0515"/>
    <w:rsid w:val="000A11DE"/>
    <w:rsid w:val="000A1821"/>
    <w:rsid w:val="000A1A7A"/>
    <w:rsid w:val="000A1DBF"/>
    <w:rsid w:val="000A2797"/>
    <w:rsid w:val="000A29B1"/>
    <w:rsid w:val="000A329D"/>
    <w:rsid w:val="000A4116"/>
    <w:rsid w:val="000A417D"/>
    <w:rsid w:val="000A53C1"/>
    <w:rsid w:val="000A6A58"/>
    <w:rsid w:val="000A7A13"/>
    <w:rsid w:val="000A7B87"/>
    <w:rsid w:val="000A7E19"/>
    <w:rsid w:val="000B0560"/>
    <w:rsid w:val="000B1EBF"/>
    <w:rsid w:val="000B2996"/>
    <w:rsid w:val="000B3474"/>
    <w:rsid w:val="000B442C"/>
    <w:rsid w:val="000B5030"/>
    <w:rsid w:val="000B7338"/>
    <w:rsid w:val="000B770F"/>
    <w:rsid w:val="000C15DA"/>
    <w:rsid w:val="000C40F1"/>
    <w:rsid w:val="000C4DB9"/>
    <w:rsid w:val="000C6EBE"/>
    <w:rsid w:val="000D1361"/>
    <w:rsid w:val="000D217D"/>
    <w:rsid w:val="000D4BA1"/>
    <w:rsid w:val="000D4C94"/>
    <w:rsid w:val="000D77B6"/>
    <w:rsid w:val="000E09FB"/>
    <w:rsid w:val="000E246B"/>
    <w:rsid w:val="000E2FA4"/>
    <w:rsid w:val="000E3A9E"/>
    <w:rsid w:val="000E4331"/>
    <w:rsid w:val="000E443D"/>
    <w:rsid w:val="000E4DB6"/>
    <w:rsid w:val="000E6D8F"/>
    <w:rsid w:val="000E78B4"/>
    <w:rsid w:val="000E7EB5"/>
    <w:rsid w:val="000F0443"/>
    <w:rsid w:val="000F1CFF"/>
    <w:rsid w:val="000F203B"/>
    <w:rsid w:val="000F518A"/>
    <w:rsid w:val="000F5BF2"/>
    <w:rsid w:val="000F6065"/>
    <w:rsid w:val="000F6B32"/>
    <w:rsid w:val="000F7EB4"/>
    <w:rsid w:val="00103538"/>
    <w:rsid w:val="001044EA"/>
    <w:rsid w:val="0010500C"/>
    <w:rsid w:val="00106642"/>
    <w:rsid w:val="00106F35"/>
    <w:rsid w:val="001073C1"/>
    <w:rsid w:val="00110016"/>
    <w:rsid w:val="00110305"/>
    <w:rsid w:val="001122C2"/>
    <w:rsid w:val="00112850"/>
    <w:rsid w:val="0011518E"/>
    <w:rsid w:val="00115915"/>
    <w:rsid w:val="0012003F"/>
    <w:rsid w:val="00120235"/>
    <w:rsid w:val="00120F58"/>
    <w:rsid w:val="00121C66"/>
    <w:rsid w:val="00121FFE"/>
    <w:rsid w:val="00122B4F"/>
    <w:rsid w:val="00124000"/>
    <w:rsid w:val="00126C4A"/>
    <w:rsid w:val="00127272"/>
    <w:rsid w:val="00127CA0"/>
    <w:rsid w:val="0013248A"/>
    <w:rsid w:val="00132624"/>
    <w:rsid w:val="00133D77"/>
    <w:rsid w:val="00133E54"/>
    <w:rsid w:val="00133F3D"/>
    <w:rsid w:val="00140402"/>
    <w:rsid w:val="001415DC"/>
    <w:rsid w:val="00142263"/>
    <w:rsid w:val="00142E68"/>
    <w:rsid w:val="00145857"/>
    <w:rsid w:val="00146096"/>
    <w:rsid w:val="00147BF2"/>
    <w:rsid w:val="00152D3B"/>
    <w:rsid w:val="00152E39"/>
    <w:rsid w:val="00153EAC"/>
    <w:rsid w:val="00155AC2"/>
    <w:rsid w:val="00157113"/>
    <w:rsid w:val="00162730"/>
    <w:rsid w:val="00163D86"/>
    <w:rsid w:val="001640E3"/>
    <w:rsid w:val="00165F4C"/>
    <w:rsid w:val="00166BE2"/>
    <w:rsid w:val="00167A4B"/>
    <w:rsid w:val="0017018F"/>
    <w:rsid w:val="00173451"/>
    <w:rsid w:val="00176B90"/>
    <w:rsid w:val="00177882"/>
    <w:rsid w:val="001833B8"/>
    <w:rsid w:val="00184CED"/>
    <w:rsid w:val="00185126"/>
    <w:rsid w:val="001858D5"/>
    <w:rsid w:val="00185D74"/>
    <w:rsid w:val="00185F4E"/>
    <w:rsid w:val="00186627"/>
    <w:rsid w:val="001900C3"/>
    <w:rsid w:val="001903AF"/>
    <w:rsid w:val="00191AE4"/>
    <w:rsid w:val="001939FD"/>
    <w:rsid w:val="00194764"/>
    <w:rsid w:val="0019632C"/>
    <w:rsid w:val="001A2CFE"/>
    <w:rsid w:val="001A398C"/>
    <w:rsid w:val="001A4218"/>
    <w:rsid w:val="001A4353"/>
    <w:rsid w:val="001A594E"/>
    <w:rsid w:val="001A6153"/>
    <w:rsid w:val="001A7088"/>
    <w:rsid w:val="001A7720"/>
    <w:rsid w:val="001A7C6D"/>
    <w:rsid w:val="001B1382"/>
    <w:rsid w:val="001B191B"/>
    <w:rsid w:val="001B2DD8"/>
    <w:rsid w:val="001B33DA"/>
    <w:rsid w:val="001B3E43"/>
    <w:rsid w:val="001B4ECB"/>
    <w:rsid w:val="001B5136"/>
    <w:rsid w:val="001B6975"/>
    <w:rsid w:val="001B6EFF"/>
    <w:rsid w:val="001B6FC2"/>
    <w:rsid w:val="001C5AC2"/>
    <w:rsid w:val="001C621D"/>
    <w:rsid w:val="001C727C"/>
    <w:rsid w:val="001C7A49"/>
    <w:rsid w:val="001D1275"/>
    <w:rsid w:val="001D3EB5"/>
    <w:rsid w:val="001D5CD5"/>
    <w:rsid w:val="001D6020"/>
    <w:rsid w:val="001D643F"/>
    <w:rsid w:val="001D749D"/>
    <w:rsid w:val="001E0DAA"/>
    <w:rsid w:val="001E2715"/>
    <w:rsid w:val="001E2D4F"/>
    <w:rsid w:val="001E3CA9"/>
    <w:rsid w:val="001E47F6"/>
    <w:rsid w:val="001E4946"/>
    <w:rsid w:val="001E4DD7"/>
    <w:rsid w:val="001E5923"/>
    <w:rsid w:val="001F07AC"/>
    <w:rsid w:val="001F2846"/>
    <w:rsid w:val="001F3976"/>
    <w:rsid w:val="001F43D1"/>
    <w:rsid w:val="001F56D8"/>
    <w:rsid w:val="001F5B98"/>
    <w:rsid w:val="001F629C"/>
    <w:rsid w:val="001F697B"/>
    <w:rsid w:val="0020155F"/>
    <w:rsid w:val="0020232F"/>
    <w:rsid w:val="002028D7"/>
    <w:rsid w:val="002043C7"/>
    <w:rsid w:val="00204B26"/>
    <w:rsid w:val="00205601"/>
    <w:rsid w:val="00206533"/>
    <w:rsid w:val="00207A00"/>
    <w:rsid w:val="00210F49"/>
    <w:rsid w:val="00211752"/>
    <w:rsid w:val="00215C58"/>
    <w:rsid w:val="0021727D"/>
    <w:rsid w:val="0022188E"/>
    <w:rsid w:val="00222845"/>
    <w:rsid w:val="0022442C"/>
    <w:rsid w:val="0022618B"/>
    <w:rsid w:val="00226F13"/>
    <w:rsid w:val="00227A04"/>
    <w:rsid w:val="00230CA4"/>
    <w:rsid w:val="002311ED"/>
    <w:rsid w:val="002318C7"/>
    <w:rsid w:val="00231A75"/>
    <w:rsid w:val="00232096"/>
    <w:rsid w:val="0023258E"/>
    <w:rsid w:val="0023298F"/>
    <w:rsid w:val="00234D67"/>
    <w:rsid w:val="00234E35"/>
    <w:rsid w:val="002352DA"/>
    <w:rsid w:val="002354D9"/>
    <w:rsid w:val="00235DED"/>
    <w:rsid w:val="00235FF6"/>
    <w:rsid w:val="00236761"/>
    <w:rsid w:val="00236D9D"/>
    <w:rsid w:val="00237FA0"/>
    <w:rsid w:val="00237FF6"/>
    <w:rsid w:val="002414D9"/>
    <w:rsid w:val="00241617"/>
    <w:rsid w:val="002417F8"/>
    <w:rsid w:val="00242099"/>
    <w:rsid w:val="00242616"/>
    <w:rsid w:val="002431E3"/>
    <w:rsid w:val="002433C1"/>
    <w:rsid w:val="00243ED8"/>
    <w:rsid w:val="002442AE"/>
    <w:rsid w:val="0024576D"/>
    <w:rsid w:val="002472D0"/>
    <w:rsid w:val="00251EE7"/>
    <w:rsid w:val="00252CE8"/>
    <w:rsid w:val="00253A19"/>
    <w:rsid w:val="00254C01"/>
    <w:rsid w:val="00256148"/>
    <w:rsid w:val="00256326"/>
    <w:rsid w:val="00256509"/>
    <w:rsid w:val="00257BE8"/>
    <w:rsid w:val="00257FC0"/>
    <w:rsid w:val="002601DD"/>
    <w:rsid w:val="00260A76"/>
    <w:rsid w:val="00261C01"/>
    <w:rsid w:val="002625B3"/>
    <w:rsid w:val="00263D57"/>
    <w:rsid w:val="002646C4"/>
    <w:rsid w:val="00264CF2"/>
    <w:rsid w:val="002660D2"/>
    <w:rsid w:val="00267940"/>
    <w:rsid w:val="0027155F"/>
    <w:rsid w:val="0027204B"/>
    <w:rsid w:val="00275067"/>
    <w:rsid w:val="002753E4"/>
    <w:rsid w:val="00276E41"/>
    <w:rsid w:val="00282288"/>
    <w:rsid w:val="00282B8F"/>
    <w:rsid w:val="00283C7D"/>
    <w:rsid w:val="00286311"/>
    <w:rsid w:val="00286CC5"/>
    <w:rsid w:val="0028708A"/>
    <w:rsid w:val="002874EA"/>
    <w:rsid w:val="0029077B"/>
    <w:rsid w:val="00291D44"/>
    <w:rsid w:val="00296824"/>
    <w:rsid w:val="002A033E"/>
    <w:rsid w:val="002A0CFE"/>
    <w:rsid w:val="002A161D"/>
    <w:rsid w:val="002A187D"/>
    <w:rsid w:val="002A1FBA"/>
    <w:rsid w:val="002A3596"/>
    <w:rsid w:val="002A3D2A"/>
    <w:rsid w:val="002A435C"/>
    <w:rsid w:val="002A4369"/>
    <w:rsid w:val="002A77BB"/>
    <w:rsid w:val="002B268B"/>
    <w:rsid w:val="002B40BA"/>
    <w:rsid w:val="002B48F9"/>
    <w:rsid w:val="002B4A57"/>
    <w:rsid w:val="002B6466"/>
    <w:rsid w:val="002C0C6A"/>
    <w:rsid w:val="002C178B"/>
    <w:rsid w:val="002C22F0"/>
    <w:rsid w:val="002C279C"/>
    <w:rsid w:val="002C4CD2"/>
    <w:rsid w:val="002C5268"/>
    <w:rsid w:val="002C58BF"/>
    <w:rsid w:val="002C5989"/>
    <w:rsid w:val="002C5B96"/>
    <w:rsid w:val="002C71FF"/>
    <w:rsid w:val="002D0615"/>
    <w:rsid w:val="002D1BBD"/>
    <w:rsid w:val="002D3E7B"/>
    <w:rsid w:val="002D4301"/>
    <w:rsid w:val="002D4B8B"/>
    <w:rsid w:val="002D6139"/>
    <w:rsid w:val="002E0875"/>
    <w:rsid w:val="002E08A9"/>
    <w:rsid w:val="002E48D4"/>
    <w:rsid w:val="002E682C"/>
    <w:rsid w:val="002F16EB"/>
    <w:rsid w:val="002F1716"/>
    <w:rsid w:val="002F1732"/>
    <w:rsid w:val="002F22F9"/>
    <w:rsid w:val="002F4707"/>
    <w:rsid w:val="002F561D"/>
    <w:rsid w:val="0030335C"/>
    <w:rsid w:val="00303709"/>
    <w:rsid w:val="00303A59"/>
    <w:rsid w:val="0030525C"/>
    <w:rsid w:val="003101D8"/>
    <w:rsid w:val="00310408"/>
    <w:rsid w:val="00311028"/>
    <w:rsid w:val="003128BB"/>
    <w:rsid w:val="003139D9"/>
    <w:rsid w:val="00317883"/>
    <w:rsid w:val="0032023C"/>
    <w:rsid w:val="003218F1"/>
    <w:rsid w:val="00321C6E"/>
    <w:rsid w:val="00322DB8"/>
    <w:rsid w:val="00323C59"/>
    <w:rsid w:val="00324060"/>
    <w:rsid w:val="003242B8"/>
    <w:rsid w:val="00325642"/>
    <w:rsid w:val="00326211"/>
    <w:rsid w:val="003265FF"/>
    <w:rsid w:val="00326D39"/>
    <w:rsid w:val="00330DC1"/>
    <w:rsid w:val="0033158F"/>
    <w:rsid w:val="00331D78"/>
    <w:rsid w:val="00334C0D"/>
    <w:rsid w:val="00335F7B"/>
    <w:rsid w:val="00336CCF"/>
    <w:rsid w:val="00336CFC"/>
    <w:rsid w:val="003410F0"/>
    <w:rsid w:val="00341311"/>
    <w:rsid w:val="00341FAC"/>
    <w:rsid w:val="0034209A"/>
    <w:rsid w:val="003422C0"/>
    <w:rsid w:val="00342D4B"/>
    <w:rsid w:val="00344E25"/>
    <w:rsid w:val="003457F1"/>
    <w:rsid w:val="00345F8C"/>
    <w:rsid w:val="00346884"/>
    <w:rsid w:val="00346BD7"/>
    <w:rsid w:val="00347C43"/>
    <w:rsid w:val="003507DC"/>
    <w:rsid w:val="00351666"/>
    <w:rsid w:val="00351B5D"/>
    <w:rsid w:val="003533A7"/>
    <w:rsid w:val="00353E71"/>
    <w:rsid w:val="00355CB1"/>
    <w:rsid w:val="00355F7A"/>
    <w:rsid w:val="003615C1"/>
    <w:rsid w:val="00362056"/>
    <w:rsid w:val="00362090"/>
    <w:rsid w:val="00362583"/>
    <w:rsid w:val="00362C09"/>
    <w:rsid w:val="00363133"/>
    <w:rsid w:val="0036403A"/>
    <w:rsid w:val="003665B1"/>
    <w:rsid w:val="00366F11"/>
    <w:rsid w:val="0036700A"/>
    <w:rsid w:val="003673CC"/>
    <w:rsid w:val="00367902"/>
    <w:rsid w:val="00367E80"/>
    <w:rsid w:val="00371542"/>
    <w:rsid w:val="003727D1"/>
    <w:rsid w:val="00373256"/>
    <w:rsid w:val="00375036"/>
    <w:rsid w:val="0037524A"/>
    <w:rsid w:val="00375A89"/>
    <w:rsid w:val="00375D91"/>
    <w:rsid w:val="00380C17"/>
    <w:rsid w:val="00381767"/>
    <w:rsid w:val="00384348"/>
    <w:rsid w:val="00384AAE"/>
    <w:rsid w:val="00384F34"/>
    <w:rsid w:val="00387CC2"/>
    <w:rsid w:val="00387F52"/>
    <w:rsid w:val="00390C66"/>
    <w:rsid w:val="00390F2A"/>
    <w:rsid w:val="00392B71"/>
    <w:rsid w:val="00393285"/>
    <w:rsid w:val="00393DCC"/>
    <w:rsid w:val="0039592F"/>
    <w:rsid w:val="00396DF5"/>
    <w:rsid w:val="003971E5"/>
    <w:rsid w:val="00397C26"/>
    <w:rsid w:val="003A016D"/>
    <w:rsid w:val="003A1679"/>
    <w:rsid w:val="003A17F0"/>
    <w:rsid w:val="003A190A"/>
    <w:rsid w:val="003A1C5A"/>
    <w:rsid w:val="003A3BA0"/>
    <w:rsid w:val="003A5CBB"/>
    <w:rsid w:val="003A7778"/>
    <w:rsid w:val="003A7A1C"/>
    <w:rsid w:val="003B0801"/>
    <w:rsid w:val="003B0DD8"/>
    <w:rsid w:val="003B1AA3"/>
    <w:rsid w:val="003B27F8"/>
    <w:rsid w:val="003B3144"/>
    <w:rsid w:val="003B3363"/>
    <w:rsid w:val="003B3E98"/>
    <w:rsid w:val="003B62EB"/>
    <w:rsid w:val="003B6367"/>
    <w:rsid w:val="003B7D2F"/>
    <w:rsid w:val="003C02D6"/>
    <w:rsid w:val="003C1F87"/>
    <w:rsid w:val="003C43E9"/>
    <w:rsid w:val="003C47EE"/>
    <w:rsid w:val="003C59B8"/>
    <w:rsid w:val="003D0144"/>
    <w:rsid w:val="003D0776"/>
    <w:rsid w:val="003D0FEB"/>
    <w:rsid w:val="003D1493"/>
    <w:rsid w:val="003D17B3"/>
    <w:rsid w:val="003D19F1"/>
    <w:rsid w:val="003D1E8B"/>
    <w:rsid w:val="003D23AE"/>
    <w:rsid w:val="003D2E48"/>
    <w:rsid w:val="003D42AA"/>
    <w:rsid w:val="003D4829"/>
    <w:rsid w:val="003D52F0"/>
    <w:rsid w:val="003D5986"/>
    <w:rsid w:val="003D5DAD"/>
    <w:rsid w:val="003D60D6"/>
    <w:rsid w:val="003D757B"/>
    <w:rsid w:val="003E1A87"/>
    <w:rsid w:val="003E27C5"/>
    <w:rsid w:val="003E6730"/>
    <w:rsid w:val="003E6861"/>
    <w:rsid w:val="003F0258"/>
    <w:rsid w:val="003F0E5D"/>
    <w:rsid w:val="003F1B18"/>
    <w:rsid w:val="003F38CB"/>
    <w:rsid w:val="003F3975"/>
    <w:rsid w:val="003F41AB"/>
    <w:rsid w:val="003F739F"/>
    <w:rsid w:val="003F74E8"/>
    <w:rsid w:val="003F7BC9"/>
    <w:rsid w:val="003F7EF7"/>
    <w:rsid w:val="004002D9"/>
    <w:rsid w:val="00400DF4"/>
    <w:rsid w:val="0040234F"/>
    <w:rsid w:val="00403AD3"/>
    <w:rsid w:val="00404925"/>
    <w:rsid w:val="00405262"/>
    <w:rsid w:val="00405974"/>
    <w:rsid w:val="00406098"/>
    <w:rsid w:val="004064C4"/>
    <w:rsid w:val="00407CC1"/>
    <w:rsid w:val="00411E2C"/>
    <w:rsid w:val="0041225F"/>
    <w:rsid w:val="004153F5"/>
    <w:rsid w:val="00416178"/>
    <w:rsid w:val="00416C5D"/>
    <w:rsid w:val="00417345"/>
    <w:rsid w:val="004179F9"/>
    <w:rsid w:val="0042038D"/>
    <w:rsid w:val="00420A67"/>
    <w:rsid w:val="0042172E"/>
    <w:rsid w:val="004233C4"/>
    <w:rsid w:val="0042353C"/>
    <w:rsid w:val="00424DA2"/>
    <w:rsid w:val="004269E4"/>
    <w:rsid w:val="0042738A"/>
    <w:rsid w:val="0042747E"/>
    <w:rsid w:val="00431741"/>
    <w:rsid w:val="00432B0C"/>
    <w:rsid w:val="00434DF4"/>
    <w:rsid w:val="00434F79"/>
    <w:rsid w:val="00437DCC"/>
    <w:rsid w:val="0044020B"/>
    <w:rsid w:val="00441129"/>
    <w:rsid w:val="00441637"/>
    <w:rsid w:val="00442342"/>
    <w:rsid w:val="004437F0"/>
    <w:rsid w:val="004455F6"/>
    <w:rsid w:val="00446E67"/>
    <w:rsid w:val="0045179E"/>
    <w:rsid w:val="004535C3"/>
    <w:rsid w:val="00454EF1"/>
    <w:rsid w:val="00455035"/>
    <w:rsid w:val="0045570D"/>
    <w:rsid w:val="0046066D"/>
    <w:rsid w:val="00462222"/>
    <w:rsid w:val="00463E54"/>
    <w:rsid w:val="00464B56"/>
    <w:rsid w:val="00465928"/>
    <w:rsid w:val="00465F1D"/>
    <w:rsid w:val="0046611A"/>
    <w:rsid w:val="00466213"/>
    <w:rsid w:val="00467380"/>
    <w:rsid w:val="0047131C"/>
    <w:rsid w:val="00471A22"/>
    <w:rsid w:val="00472C1F"/>
    <w:rsid w:val="004743A9"/>
    <w:rsid w:val="00476782"/>
    <w:rsid w:val="00476CE5"/>
    <w:rsid w:val="00481349"/>
    <w:rsid w:val="00482AC4"/>
    <w:rsid w:val="004840AB"/>
    <w:rsid w:val="00484D8A"/>
    <w:rsid w:val="00490B54"/>
    <w:rsid w:val="00490C3A"/>
    <w:rsid w:val="004924B1"/>
    <w:rsid w:val="004925D9"/>
    <w:rsid w:val="004928D8"/>
    <w:rsid w:val="004930C3"/>
    <w:rsid w:val="00497B92"/>
    <w:rsid w:val="004A0077"/>
    <w:rsid w:val="004A1573"/>
    <w:rsid w:val="004A2849"/>
    <w:rsid w:val="004A2E1A"/>
    <w:rsid w:val="004A5A6E"/>
    <w:rsid w:val="004A78DE"/>
    <w:rsid w:val="004B02A0"/>
    <w:rsid w:val="004B0E2C"/>
    <w:rsid w:val="004B3FBA"/>
    <w:rsid w:val="004B4206"/>
    <w:rsid w:val="004B53B7"/>
    <w:rsid w:val="004B7AA2"/>
    <w:rsid w:val="004C07C8"/>
    <w:rsid w:val="004C1273"/>
    <w:rsid w:val="004C1DEA"/>
    <w:rsid w:val="004C5CCF"/>
    <w:rsid w:val="004D00A0"/>
    <w:rsid w:val="004D0111"/>
    <w:rsid w:val="004D022A"/>
    <w:rsid w:val="004D1477"/>
    <w:rsid w:val="004D1D32"/>
    <w:rsid w:val="004D4C26"/>
    <w:rsid w:val="004D5A76"/>
    <w:rsid w:val="004D61F9"/>
    <w:rsid w:val="004D64E9"/>
    <w:rsid w:val="004D799F"/>
    <w:rsid w:val="004E0749"/>
    <w:rsid w:val="004E2D6B"/>
    <w:rsid w:val="004E44A7"/>
    <w:rsid w:val="004E4624"/>
    <w:rsid w:val="004E6401"/>
    <w:rsid w:val="004E7092"/>
    <w:rsid w:val="004E7438"/>
    <w:rsid w:val="004F1814"/>
    <w:rsid w:val="004F2519"/>
    <w:rsid w:val="004F4EA8"/>
    <w:rsid w:val="004F61D1"/>
    <w:rsid w:val="004F62A6"/>
    <w:rsid w:val="004F6A81"/>
    <w:rsid w:val="004F6EC4"/>
    <w:rsid w:val="004F7065"/>
    <w:rsid w:val="004F7E72"/>
    <w:rsid w:val="00500055"/>
    <w:rsid w:val="005011D1"/>
    <w:rsid w:val="0050190E"/>
    <w:rsid w:val="00501DC1"/>
    <w:rsid w:val="00503F77"/>
    <w:rsid w:val="005046E5"/>
    <w:rsid w:val="00504A00"/>
    <w:rsid w:val="00504CEB"/>
    <w:rsid w:val="00507275"/>
    <w:rsid w:val="00507402"/>
    <w:rsid w:val="00512F15"/>
    <w:rsid w:val="005131FA"/>
    <w:rsid w:val="005133F8"/>
    <w:rsid w:val="005136B4"/>
    <w:rsid w:val="005158E8"/>
    <w:rsid w:val="00516EC0"/>
    <w:rsid w:val="00520443"/>
    <w:rsid w:val="005223BF"/>
    <w:rsid w:val="005229FE"/>
    <w:rsid w:val="00522BAC"/>
    <w:rsid w:val="0052346F"/>
    <w:rsid w:val="00523E63"/>
    <w:rsid w:val="00524706"/>
    <w:rsid w:val="00525964"/>
    <w:rsid w:val="00526649"/>
    <w:rsid w:val="00526E7F"/>
    <w:rsid w:val="00527282"/>
    <w:rsid w:val="005275DE"/>
    <w:rsid w:val="00533115"/>
    <w:rsid w:val="00537089"/>
    <w:rsid w:val="00537E20"/>
    <w:rsid w:val="005423A9"/>
    <w:rsid w:val="00542B4B"/>
    <w:rsid w:val="00542F3F"/>
    <w:rsid w:val="00544479"/>
    <w:rsid w:val="005524E8"/>
    <w:rsid w:val="00553B53"/>
    <w:rsid w:val="00554220"/>
    <w:rsid w:val="005544EB"/>
    <w:rsid w:val="00554847"/>
    <w:rsid w:val="00560E1F"/>
    <w:rsid w:val="005621E3"/>
    <w:rsid w:val="005628D3"/>
    <w:rsid w:val="005632E8"/>
    <w:rsid w:val="00565926"/>
    <w:rsid w:val="00567B4F"/>
    <w:rsid w:val="00567D48"/>
    <w:rsid w:val="0057064F"/>
    <w:rsid w:val="00570F58"/>
    <w:rsid w:val="0057489F"/>
    <w:rsid w:val="00576BC7"/>
    <w:rsid w:val="00577169"/>
    <w:rsid w:val="00577560"/>
    <w:rsid w:val="00581AFB"/>
    <w:rsid w:val="00581DC6"/>
    <w:rsid w:val="00584EBC"/>
    <w:rsid w:val="00586332"/>
    <w:rsid w:val="005919E6"/>
    <w:rsid w:val="00592839"/>
    <w:rsid w:val="00595BFF"/>
    <w:rsid w:val="00595D07"/>
    <w:rsid w:val="005A00D0"/>
    <w:rsid w:val="005A0D69"/>
    <w:rsid w:val="005A1A30"/>
    <w:rsid w:val="005A1B84"/>
    <w:rsid w:val="005A2B19"/>
    <w:rsid w:val="005A2E64"/>
    <w:rsid w:val="005A32F6"/>
    <w:rsid w:val="005A4481"/>
    <w:rsid w:val="005A74F7"/>
    <w:rsid w:val="005B1522"/>
    <w:rsid w:val="005B19C8"/>
    <w:rsid w:val="005B2906"/>
    <w:rsid w:val="005B3744"/>
    <w:rsid w:val="005B558E"/>
    <w:rsid w:val="005B61B6"/>
    <w:rsid w:val="005B6635"/>
    <w:rsid w:val="005B6B24"/>
    <w:rsid w:val="005B794F"/>
    <w:rsid w:val="005C0D72"/>
    <w:rsid w:val="005C0DC7"/>
    <w:rsid w:val="005C3FE5"/>
    <w:rsid w:val="005C46C1"/>
    <w:rsid w:val="005C711E"/>
    <w:rsid w:val="005D00F5"/>
    <w:rsid w:val="005D02AA"/>
    <w:rsid w:val="005D1AEC"/>
    <w:rsid w:val="005D37E6"/>
    <w:rsid w:val="005D41BE"/>
    <w:rsid w:val="005D5B6B"/>
    <w:rsid w:val="005D64E8"/>
    <w:rsid w:val="005D654A"/>
    <w:rsid w:val="005D779A"/>
    <w:rsid w:val="005E0D28"/>
    <w:rsid w:val="005E2AC6"/>
    <w:rsid w:val="005E30F2"/>
    <w:rsid w:val="005E4B9E"/>
    <w:rsid w:val="005E7730"/>
    <w:rsid w:val="005F13BB"/>
    <w:rsid w:val="005F22C4"/>
    <w:rsid w:val="005F360B"/>
    <w:rsid w:val="0060162B"/>
    <w:rsid w:val="006027DA"/>
    <w:rsid w:val="00602D0D"/>
    <w:rsid w:val="006030E2"/>
    <w:rsid w:val="00604B35"/>
    <w:rsid w:val="006066FA"/>
    <w:rsid w:val="006077FD"/>
    <w:rsid w:val="0061072E"/>
    <w:rsid w:val="00613133"/>
    <w:rsid w:val="00614026"/>
    <w:rsid w:val="0061441C"/>
    <w:rsid w:val="0061643E"/>
    <w:rsid w:val="00616A7E"/>
    <w:rsid w:val="0061753F"/>
    <w:rsid w:val="00623CEE"/>
    <w:rsid w:val="00624365"/>
    <w:rsid w:val="00625163"/>
    <w:rsid w:val="00625935"/>
    <w:rsid w:val="0063112D"/>
    <w:rsid w:val="006317F6"/>
    <w:rsid w:val="00632527"/>
    <w:rsid w:val="00635539"/>
    <w:rsid w:val="0063571C"/>
    <w:rsid w:val="00635BE1"/>
    <w:rsid w:val="00636A52"/>
    <w:rsid w:val="00636A5B"/>
    <w:rsid w:val="00640568"/>
    <w:rsid w:val="00640B01"/>
    <w:rsid w:val="0064266A"/>
    <w:rsid w:val="00644F6B"/>
    <w:rsid w:val="006456F7"/>
    <w:rsid w:val="00646C4C"/>
    <w:rsid w:val="00646F02"/>
    <w:rsid w:val="006502CA"/>
    <w:rsid w:val="006530D9"/>
    <w:rsid w:val="00653D9E"/>
    <w:rsid w:val="0065437F"/>
    <w:rsid w:val="006546DE"/>
    <w:rsid w:val="00654EE4"/>
    <w:rsid w:val="00654F0C"/>
    <w:rsid w:val="006555D6"/>
    <w:rsid w:val="006555F3"/>
    <w:rsid w:val="006560A2"/>
    <w:rsid w:val="006562F5"/>
    <w:rsid w:val="00657690"/>
    <w:rsid w:val="00660652"/>
    <w:rsid w:val="00660BC5"/>
    <w:rsid w:val="006614EB"/>
    <w:rsid w:val="00661AD5"/>
    <w:rsid w:val="006633AE"/>
    <w:rsid w:val="00663578"/>
    <w:rsid w:val="00664581"/>
    <w:rsid w:val="00665B49"/>
    <w:rsid w:val="00666909"/>
    <w:rsid w:val="00666BDE"/>
    <w:rsid w:val="006703F4"/>
    <w:rsid w:val="00670BA1"/>
    <w:rsid w:val="00670DA9"/>
    <w:rsid w:val="00670E31"/>
    <w:rsid w:val="00675167"/>
    <w:rsid w:val="00676AEE"/>
    <w:rsid w:val="006814E1"/>
    <w:rsid w:val="00684222"/>
    <w:rsid w:val="0068478C"/>
    <w:rsid w:val="0068495A"/>
    <w:rsid w:val="0069133E"/>
    <w:rsid w:val="0069305E"/>
    <w:rsid w:val="006943A2"/>
    <w:rsid w:val="00696EB2"/>
    <w:rsid w:val="006971EA"/>
    <w:rsid w:val="0069769C"/>
    <w:rsid w:val="00697722"/>
    <w:rsid w:val="00697889"/>
    <w:rsid w:val="006A0D82"/>
    <w:rsid w:val="006A29A3"/>
    <w:rsid w:val="006A2FD6"/>
    <w:rsid w:val="006A5747"/>
    <w:rsid w:val="006A65FB"/>
    <w:rsid w:val="006A6703"/>
    <w:rsid w:val="006A7794"/>
    <w:rsid w:val="006B00DC"/>
    <w:rsid w:val="006B1887"/>
    <w:rsid w:val="006B26EE"/>
    <w:rsid w:val="006B383D"/>
    <w:rsid w:val="006B55DD"/>
    <w:rsid w:val="006B6F32"/>
    <w:rsid w:val="006C146B"/>
    <w:rsid w:val="006C163C"/>
    <w:rsid w:val="006C1924"/>
    <w:rsid w:val="006C1BFA"/>
    <w:rsid w:val="006C2112"/>
    <w:rsid w:val="006C2DC4"/>
    <w:rsid w:val="006C3654"/>
    <w:rsid w:val="006C6014"/>
    <w:rsid w:val="006C71D8"/>
    <w:rsid w:val="006D049D"/>
    <w:rsid w:val="006D056F"/>
    <w:rsid w:val="006D100B"/>
    <w:rsid w:val="006D1187"/>
    <w:rsid w:val="006D19E0"/>
    <w:rsid w:val="006D258D"/>
    <w:rsid w:val="006D31B1"/>
    <w:rsid w:val="006D58D1"/>
    <w:rsid w:val="006D7984"/>
    <w:rsid w:val="006D7ADF"/>
    <w:rsid w:val="006E1D34"/>
    <w:rsid w:val="006E4AB2"/>
    <w:rsid w:val="006E54DC"/>
    <w:rsid w:val="006E5523"/>
    <w:rsid w:val="006E6E3C"/>
    <w:rsid w:val="006F07A4"/>
    <w:rsid w:val="006F24E5"/>
    <w:rsid w:val="006F2792"/>
    <w:rsid w:val="006F4C5B"/>
    <w:rsid w:val="006F4F04"/>
    <w:rsid w:val="006F71BD"/>
    <w:rsid w:val="0070006B"/>
    <w:rsid w:val="00701984"/>
    <w:rsid w:val="00705079"/>
    <w:rsid w:val="007050FD"/>
    <w:rsid w:val="007068E5"/>
    <w:rsid w:val="00707BD4"/>
    <w:rsid w:val="00707CA8"/>
    <w:rsid w:val="007117EE"/>
    <w:rsid w:val="00711EC6"/>
    <w:rsid w:val="00712FA0"/>
    <w:rsid w:val="007131E9"/>
    <w:rsid w:val="0071409B"/>
    <w:rsid w:val="00715B23"/>
    <w:rsid w:val="00716EEC"/>
    <w:rsid w:val="0072072C"/>
    <w:rsid w:val="00720890"/>
    <w:rsid w:val="00720D2D"/>
    <w:rsid w:val="007231AF"/>
    <w:rsid w:val="00723576"/>
    <w:rsid w:val="00723610"/>
    <w:rsid w:val="00723F14"/>
    <w:rsid w:val="00724973"/>
    <w:rsid w:val="00724CFF"/>
    <w:rsid w:val="00725292"/>
    <w:rsid w:val="00725788"/>
    <w:rsid w:val="00726D59"/>
    <w:rsid w:val="00726FCB"/>
    <w:rsid w:val="007274B3"/>
    <w:rsid w:val="007304AB"/>
    <w:rsid w:val="00730652"/>
    <w:rsid w:val="00730C49"/>
    <w:rsid w:val="007341E5"/>
    <w:rsid w:val="00736B28"/>
    <w:rsid w:val="00741371"/>
    <w:rsid w:val="00742392"/>
    <w:rsid w:val="00742675"/>
    <w:rsid w:val="00742693"/>
    <w:rsid w:val="00742AB4"/>
    <w:rsid w:val="00744D1F"/>
    <w:rsid w:val="00744F65"/>
    <w:rsid w:val="007453B3"/>
    <w:rsid w:val="00745526"/>
    <w:rsid w:val="00752403"/>
    <w:rsid w:val="007527C9"/>
    <w:rsid w:val="00753272"/>
    <w:rsid w:val="00753275"/>
    <w:rsid w:val="00754576"/>
    <w:rsid w:val="00754DBE"/>
    <w:rsid w:val="00755A54"/>
    <w:rsid w:val="00756AC2"/>
    <w:rsid w:val="00760554"/>
    <w:rsid w:val="007609E1"/>
    <w:rsid w:val="0076185F"/>
    <w:rsid w:val="00761908"/>
    <w:rsid w:val="00764999"/>
    <w:rsid w:val="00765453"/>
    <w:rsid w:val="007716EE"/>
    <w:rsid w:val="00771EC8"/>
    <w:rsid w:val="00772771"/>
    <w:rsid w:val="00774F14"/>
    <w:rsid w:val="00775E36"/>
    <w:rsid w:val="00776BC2"/>
    <w:rsid w:val="00777148"/>
    <w:rsid w:val="0078158B"/>
    <w:rsid w:val="00782293"/>
    <w:rsid w:val="007839A3"/>
    <w:rsid w:val="00784535"/>
    <w:rsid w:val="00784EB7"/>
    <w:rsid w:val="007856B9"/>
    <w:rsid w:val="00785722"/>
    <w:rsid w:val="0078607C"/>
    <w:rsid w:val="00786F01"/>
    <w:rsid w:val="00790FE4"/>
    <w:rsid w:val="00791BD0"/>
    <w:rsid w:val="00792B6B"/>
    <w:rsid w:val="00793F6E"/>
    <w:rsid w:val="00794156"/>
    <w:rsid w:val="007971BE"/>
    <w:rsid w:val="00797BE1"/>
    <w:rsid w:val="00797FFD"/>
    <w:rsid w:val="007A0476"/>
    <w:rsid w:val="007A23D1"/>
    <w:rsid w:val="007A31B3"/>
    <w:rsid w:val="007A4E34"/>
    <w:rsid w:val="007A59A7"/>
    <w:rsid w:val="007A68C1"/>
    <w:rsid w:val="007A6D28"/>
    <w:rsid w:val="007A6F74"/>
    <w:rsid w:val="007A7E79"/>
    <w:rsid w:val="007B2C2C"/>
    <w:rsid w:val="007B2F9C"/>
    <w:rsid w:val="007B353B"/>
    <w:rsid w:val="007B4AFB"/>
    <w:rsid w:val="007B5403"/>
    <w:rsid w:val="007B5D70"/>
    <w:rsid w:val="007B679A"/>
    <w:rsid w:val="007B6CB1"/>
    <w:rsid w:val="007B7186"/>
    <w:rsid w:val="007C00DB"/>
    <w:rsid w:val="007C04E4"/>
    <w:rsid w:val="007C0927"/>
    <w:rsid w:val="007C2034"/>
    <w:rsid w:val="007C2CBA"/>
    <w:rsid w:val="007C6ECF"/>
    <w:rsid w:val="007D09AC"/>
    <w:rsid w:val="007D0C69"/>
    <w:rsid w:val="007D40E6"/>
    <w:rsid w:val="007D472B"/>
    <w:rsid w:val="007D492A"/>
    <w:rsid w:val="007D5B55"/>
    <w:rsid w:val="007E06D5"/>
    <w:rsid w:val="007E095C"/>
    <w:rsid w:val="007E210D"/>
    <w:rsid w:val="007E69AE"/>
    <w:rsid w:val="007E7825"/>
    <w:rsid w:val="007F0006"/>
    <w:rsid w:val="007F3161"/>
    <w:rsid w:val="007F35BE"/>
    <w:rsid w:val="007F418C"/>
    <w:rsid w:val="007F4318"/>
    <w:rsid w:val="007F66F9"/>
    <w:rsid w:val="007F7092"/>
    <w:rsid w:val="007F7DE0"/>
    <w:rsid w:val="008008E7"/>
    <w:rsid w:val="00800E4A"/>
    <w:rsid w:val="0080107E"/>
    <w:rsid w:val="00801D33"/>
    <w:rsid w:val="0080331F"/>
    <w:rsid w:val="00804A0D"/>
    <w:rsid w:val="00804A23"/>
    <w:rsid w:val="00805645"/>
    <w:rsid w:val="008063AE"/>
    <w:rsid w:val="008066B9"/>
    <w:rsid w:val="00810534"/>
    <w:rsid w:val="00811C52"/>
    <w:rsid w:val="00811DB6"/>
    <w:rsid w:val="00812629"/>
    <w:rsid w:val="008154C5"/>
    <w:rsid w:val="00817A96"/>
    <w:rsid w:val="008200F0"/>
    <w:rsid w:val="00821B4F"/>
    <w:rsid w:val="0082431E"/>
    <w:rsid w:val="008266CB"/>
    <w:rsid w:val="008277AE"/>
    <w:rsid w:val="008301C8"/>
    <w:rsid w:val="00830600"/>
    <w:rsid w:val="00833F1A"/>
    <w:rsid w:val="00834C4D"/>
    <w:rsid w:val="008358A0"/>
    <w:rsid w:val="00837040"/>
    <w:rsid w:val="00840871"/>
    <w:rsid w:val="00843079"/>
    <w:rsid w:val="00846A7F"/>
    <w:rsid w:val="00846AEF"/>
    <w:rsid w:val="008526AD"/>
    <w:rsid w:val="00852D2E"/>
    <w:rsid w:val="00853E83"/>
    <w:rsid w:val="00854AC0"/>
    <w:rsid w:val="0085561C"/>
    <w:rsid w:val="00855E66"/>
    <w:rsid w:val="00857571"/>
    <w:rsid w:val="008578CD"/>
    <w:rsid w:val="00857C4D"/>
    <w:rsid w:val="00860E78"/>
    <w:rsid w:val="00863C8E"/>
    <w:rsid w:val="00865CE2"/>
    <w:rsid w:val="00866BB3"/>
    <w:rsid w:val="008670DA"/>
    <w:rsid w:val="00870FA1"/>
    <w:rsid w:val="008717C9"/>
    <w:rsid w:val="00872BB6"/>
    <w:rsid w:val="00872E4A"/>
    <w:rsid w:val="00874AA7"/>
    <w:rsid w:val="00875148"/>
    <w:rsid w:val="00875D7D"/>
    <w:rsid w:val="008760E0"/>
    <w:rsid w:val="0087644A"/>
    <w:rsid w:val="008823CC"/>
    <w:rsid w:val="0088264B"/>
    <w:rsid w:val="00882CD6"/>
    <w:rsid w:val="00882F8D"/>
    <w:rsid w:val="008836BE"/>
    <w:rsid w:val="00884A34"/>
    <w:rsid w:val="00885367"/>
    <w:rsid w:val="008857C1"/>
    <w:rsid w:val="008859EC"/>
    <w:rsid w:val="0088671F"/>
    <w:rsid w:val="00887E67"/>
    <w:rsid w:val="00890202"/>
    <w:rsid w:val="00890CC2"/>
    <w:rsid w:val="00891360"/>
    <w:rsid w:val="00891A3D"/>
    <w:rsid w:val="008927F9"/>
    <w:rsid w:val="0089583F"/>
    <w:rsid w:val="0089645C"/>
    <w:rsid w:val="00897D5A"/>
    <w:rsid w:val="008A4417"/>
    <w:rsid w:val="008A6A16"/>
    <w:rsid w:val="008A7409"/>
    <w:rsid w:val="008A79BC"/>
    <w:rsid w:val="008B1422"/>
    <w:rsid w:val="008B2690"/>
    <w:rsid w:val="008B3FDD"/>
    <w:rsid w:val="008C11E8"/>
    <w:rsid w:val="008C488E"/>
    <w:rsid w:val="008C5AEE"/>
    <w:rsid w:val="008C5EB6"/>
    <w:rsid w:val="008C60A7"/>
    <w:rsid w:val="008C788B"/>
    <w:rsid w:val="008D0D45"/>
    <w:rsid w:val="008D5A9E"/>
    <w:rsid w:val="008E043B"/>
    <w:rsid w:val="008E38F7"/>
    <w:rsid w:val="008E3AFF"/>
    <w:rsid w:val="008E58E4"/>
    <w:rsid w:val="008E7F9E"/>
    <w:rsid w:val="008F08F8"/>
    <w:rsid w:val="008F0CBC"/>
    <w:rsid w:val="008F0D38"/>
    <w:rsid w:val="008F19B2"/>
    <w:rsid w:val="008F312A"/>
    <w:rsid w:val="008F5744"/>
    <w:rsid w:val="008F59A3"/>
    <w:rsid w:val="008F6B1D"/>
    <w:rsid w:val="00901EE2"/>
    <w:rsid w:val="00902CA4"/>
    <w:rsid w:val="00903857"/>
    <w:rsid w:val="00903C44"/>
    <w:rsid w:val="009051C0"/>
    <w:rsid w:val="0090593D"/>
    <w:rsid w:val="009065EB"/>
    <w:rsid w:val="0090667D"/>
    <w:rsid w:val="00910056"/>
    <w:rsid w:val="00917F4F"/>
    <w:rsid w:val="00922A4F"/>
    <w:rsid w:val="00922D23"/>
    <w:rsid w:val="0092448A"/>
    <w:rsid w:val="009262C2"/>
    <w:rsid w:val="009265F0"/>
    <w:rsid w:val="00926927"/>
    <w:rsid w:val="00927165"/>
    <w:rsid w:val="00931781"/>
    <w:rsid w:val="00931C36"/>
    <w:rsid w:val="00932BF3"/>
    <w:rsid w:val="0093364B"/>
    <w:rsid w:val="009359E4"/>
    <w:rsid w:val="00943541"/>
    <w:rsid w:val="009441AE"/>
    <w:rsid w:val="0094769E"/>
    <w:rsid w:val="00950AAF"/>
    <w:rsid w:val="0095174C"/>
    <w:rsid w:val="00954447"/>
    <w:rsid w:val="00954957"/>
    <w:rsid w:val="00955380"/>
    <w:rsid w:val="00955AC5"/>
    <w:rsid w:val="00955C1A"/>
    <w:rsid w:val="00955E54"/>
    <w:rsid w:val="00956E06"/>
    <w:rsid w:val="0096036F"/>
    <w:rsid w:val="00960B53"/>
    <w:rsid w:val="009610D9"/>
    <w:rsid w:val="00964F02"/>
    <w:rsid w:val="009665DE"/>
    <w:rsid w:val="009704A9"/>
    <w:rsid w:val="009712C2"/>
    <w:rsid w:val="0097210D"/>
    <w:rsid w:val="00972B62"/>
    <w:rsid w:val="0097319D"/>
    <w:rsid w:val="009753C2"/>
    <w:rsid w:val="00975DE5"/>
    <w:rsid w:val="00976A13"/>
    <w:rsid w:val="009801FF"/>
    <w:rsid w:val="0098037B"/>
    <w:rsid w:val="009820F4"/>
    <w:rsid w:val="009842B0"/>
    <w:rsid w:val="00985B5D"/>
    <w:rsid w:val="009902BF"/>
    <w:rsid w:val="00990659"/>
    <w:rsid w:val="00994176"/>
    <w:rsid w:val="009959CB"/>
    <w:rsid w:val="0099621D"/>
    <w:rsid w:val="009A2CA0"/>
    <w:rsid w:val="009A3FCA"/>
    <w:rsid w:val="009A49AA"/>
    <w:rsid w:val="009A63F8"/>
    <w:rsid w:val="009A67EB"/>
    <w:rsid w:val="009A7122"/>
    <w:rsid w:val="009A71DD"/>
    <w:rsid w:val="009B04AF"/>
    <w:rsid w:val="009B19CB"/>
    <w:rsid w:val="009B1B55"/>
    <w:rsid w:val="009B1F47"/>
    <w:rsid w:val="009B37E6"/>
    <w:rsid w:val="009B56BF"/>
    <w:rsid w:val="009B61A7"/>
    <w:rsid w:val="009B73EF"/>
    <w:rsid w:val="009C0C6C"/>
    <w:rsid w:val="009C10C7"/>
    <w:rsid w:val="009C17C6"/>
    <w:rsid w:val="009C1FD0"/>
    <w:rsid w:val="009C5677"/>
    <w:rsid w:val="009C651D"/>
    <w:rsid w:val="009C6D5F"/>
    <w:rsid w:val="009C7472"/>
    <w:rsid w:val="009C79B5"/>
    <w:rsid w:val="009C7C54"/>
    <w:rsid w:val="009D0D3F"/>
    <w:rsid w:val="009D0E3B"/>
    <w:rsid w:val="009D32E4"/>
    <w:rsid w:val="009D56B6"/>
    <w:rsid w:val="009D5B13"/>
    <w:rsid w:val="009D6927"/>
    <w:rsid w:val="009E2E86"/>
    <w:rsid w:val="009E454D"/>
    <w:rsid w:val="009E46A6"/>
    <w:rsid w:val="009E4AC2"/>
    <w:rsid w:val="009E5568"/>
    <w:rsid w:val="009E5F36"/>
    <w:rsid w:val="009E6670"/>
    <w:rsid w:val="009E6885"/>
    <w:rsid w:val="009F0A29"/>
    <w:rsid w:val="009F1453"/>
    <w:rsid w:val="009F1ED0"/>
    <w:rsid w:val="009F209A"/>
    <w:rsid w:val="009F255A"/>
    <w:rsid w:val="009F2719"/>
    <w:rsid w:val="009F2DA7"/>
    <w:rsid w:val="009F4B12"/>
    <w:rsid w:val="009F4D59"/>
    <w:rsid w:val="009F64EB"/>
    <w:rsid w:val="009F691E"/>
    <w:rsid w:val="009F6BB6"/>
    <w:rsid w:val="00A0058E"/>
    <w:rsid w:val="00A01AC2"/>
    <w:rsid w:val="00A0361A"/>
    <w:rsid w:val="00A03D78"/>
    <w:rsid w:val="00A06340"/>
    <w:rsid w:val="00A142D3"/>
    <w:rsid w:val="00A16C8D"/>
    <w:rsid w:val="00A210FD"/>
    <w:rsid w:val="00A219B1"/>
    <w:rsid w:val="00A245B2"/>
    <w:rsid w:val="00A25AFB"/>
    <w:rsid w:val="00A25FD2"/>
    <w:rsid w:val="00A27897"/>
    <w:rsid w:val="00A30259"/>
    <w:rsid w:val="00A313E6"/>
    <w:rsid w:val="00A3175D"/>
    <w:rsid w:val="00A324EB"/>
    <w:rsid w:val="00A4054C"/>
    <w:rsid w:val="00A40D63"/>
    <w:rsid w:val="00A4138E"/>
    <w:rsid w:val="00A4253F"/>
    <w:rsid w:val="00A427BB"/>
    <w:rsid w:val="00A432D1"/>
    <w:rsid w:val="00A43620"/>
    <w:rsid w:val="00A44467"/>
    <w:rsid w:val="00A459B7"/>
    <w:rsid w:val="00A46B6C"/>
    <w:rsid w:val="00A512DC"/>
    <w:rsid w:val="00A516E7"/>
    <w:rsid w:val="00A52427"/>
    <w:rsid w:val="00A525EF"/>
    <w:rsid w:val="00A535B0"/>
    <w:rsid w:val="00A53C00"/>
    <w:rsid w:val="00A54468"/>
    <w:rsid w:val="00A549AE"/>
    <w:rsid w:val="00A55B5E"/>
    <w:rsid w:val="00A5762E"/>
    <w:rsid w:val="00A6044E"/>
    <w:rsid w:val="00A61E7A"/>
    <w:rsid w:val="00A625F6"/>
    <w:rsid w:val="00A63FAA"/>
    <w:rsid w:val="00A6646A"/>
    <w:rsid w:val="00A670A8"/>
    <w:rsid w:val="00A708D0"/>
    <w:rsid w:val="00A70B02"/>
    <w:rsid w:val="00A70DAA"/>
    <w:rsid w:val="00A775FD"/>
    <w:rsid w:val="00A77A78"/>
    <w:rsid w:val="00A77D6F"/>
    <w:rsid w:val="00A77E46"/>
    <w:rsid w:val="00A80E65"/>
    <w:rsid w:val="00A83ACD"/>
    <w:rsid w:val="00A84919"/>
    <w:rsid w:val="00A867E6"/>
    <w:rsid w:val="00A91D74"/>
    <w:rsid w:val="00A93BA5"/>
    <w:rsid w:val="00A94CB7"/>
    <w:rsid w:val="00AA15D5"/>
    <w:rsid w:val="00AA241F"/>
    <w:rsid w:val="00AA3280"/>
    <w:rsid w:val="00AA581B"/>
    <w:rsid w:val="00AA5D6B"/>
    <w:rsid w:val="00AA6BE5"/>
    <w:rsid w:val="00AB15CE"/>
    <w:rsid w:val="00AB27E3"/>
    <w:rsid w:val="00AB3B40"/>
    <w:rsid w:val="00AB4A09"/>
    <w:rsid w:val="00AB6535"/>
    <w:rsid w:val="00AB6746"/>
    <w:rsid w:val="00AB694D"/>
    <w:rsid w:val="00AC2D3E"/>
    <w:rsid w:val="00AC6095"/>
    <w:rsid w:val="00AC7010"/>
    <w:rsid w:val="00AD1C36"/>
    <w:rsid w:val="00AD26E3"/>
    <w:rsid w:val="00AD2803"/>
    <w:rsid w:val="00AD33B2"/>
    <w:rsid w:val="00AD4063"/>
    <w:rsid w:val="00AD7590"/>
    <w:rsid w:val="00AD7DF9"/>
    <w:rsid w:val="00AE0AF5"/>
    <w:rsid w:val="00AE157B"/>
    <w:rsid w:val="00AE179F"/>
    <w:rsid w:val="00AE1B56"/>
    <w:rsid w:val="00AE2356"/>
    <w:rsid w:val="00AE253F"/>
    <w:rsid w:val="00AE4244"/>
    <w:rsid w:val="00AE4750"/>
    <w:rsid w:val="00AE4C06"/>
    <w:rsid w:val="00AE7863"/>
    <w:rsid w:val="00AE7886"/>
    <w:rsid w:val="00AF0BC5"/>
    <w:rsid w:val="00AF440D"/>
    <w:rsid w:val="00AF56AF"/>
    <w:rsid w:val="00AF5EC6"/>
    <w:rsid w:val="00AF6A32"/>
    <w:rsid w:val="00B07714"/>
    <w:rsid w:val="00B07B80"/>
    <w:rsid w:val="00B10C08"/>
    <w:rsid w:val="00B10C8E"/>
    <w:rsid w:val="00B10F37"/>
    <w:rsid w:val="00B12207"/>
    <w:rsid w:val="00B135E3"/>
    <w:rsid w:val="00B14A83"/>
    <w:rsid w:val="00B15E7F"/>
    <w:rsid w:val="00B2404A"/>
    <w:rsid w:val="00B26588"/>
    <w:rsid w:val="00B26822"/>
    <w:rsid w:val="00B26DEE"/>
    <w:rsid w:val="00B278AF"/>
    <w:rsid w:val="00B31B95"/>
    <w:rsid w:val="00B325EC"/>
    <w:rsid w:val="00B34DA8"/>
    <w:rsid w:val="00B379F4"/>
    <w:rsid w:val="00B37B8F"/>
    <w:rsid w:val="00B406A4"/>
    <w:rsid w:val="00B40EEE"/>
    <w:rsid w:val="00B42C8A"/>
    <w:rsid w:val="00B42EF1"/>
    <w:rsid w:val="00B43833"/>
    <w:rsid w:val="00B4394E"/>
    <w:rsid w:val="00B45635"/>
    <w:rsid w:val="00B459EE"/>
    <w:rsid w:val="00B504F6"/>
    <w:rsid w:val="00B50DE5"/>
    <w:rsid w:val="00B52EA4"/>
    <w:rsid w:val="00B53587"/>
    <w:rsid w:val="00B57A93"/>
    <w:rsid w:val="00B61132"/>
    <w:rsid w:val="00B630B8"/>
    <w:rsid w:val="00B634A4"/>
    <w:rsid w:val="00B64537"/>
    <w:rsid w:val="00B67035"/>
    <w:rsid w:val="00B679B3"/>
    <w:rsid w:val="00B7032A"/>
    <w:rsid w:val="00B716B6"/>
    <w:rsid w:val="00B72FE5"/>
    <w:rsid w:val="00B74076"/>
    <w:rsid w:val="00B74E9C"/>
    <w:rsid w:val="00B7529A"/>
    <w:rsid w:val="00B75505"/>
    <w:rsid w:val="00B757A3"/>
    <w:rsid w:val="00B76625"/>
    <w:rsid w:val="00B80202"/>
    <w:rsid w:val="00B815C6"/>
    <w:rsid w:val="00B81BB3"/>
    <w:rsid w:val="00B84D1E"/>
    <w:rsid w:val="00B859DD"/>
    <w:rsid w:val="00B85D2F"/>
    <w:rsid w:val="00B877AB"/>
    <w:rsid w:val="00B900D6"/>
    <w:rsid w:val="00B9051F"/>
    <w:rsid w:val="00B90664"/>
    <w:rsid w:val="00B90A41"/>
    <w:rsid w:val="00B90B0A"/>
    <w:rsid w:val="00B91BD4"/>
    <w:rsid w:val="00B92BF7"/>
    <w:rsid w:val="00B9339F"/>
    <w:rsid w:val="00B939D8"/>
    <w:rsid w:val="00B94927"/>
    <w:rsid w:val="00B94B54"/>
    <w:rsid w:val="00B94D71"/>
    <w:rsid w:val="00B95350"/>
    <w:rsid w:val="00B95B34"/>
    <w:rsid w:val="00B95CE2"/>
    <w:rsid w:val="00B96438"/>
    <w:rsid w:val="00BA0CAF"/>
    <w:rsid w:val="00BA1E88"/>
    <w:rsid w:val="00BA2A68"/>
    <w:rsid w:val="00BA484F"/>
    <w:rsid w:val="00BA4A92"/>
    <w:rsid w:val="00BA62BE"/>
    <w:rsid w:val="00BA6325"/>
    <w:rsid w:val="00BA6498"/>
    <w:rsid w:val="00BA67A2"/>
    <w:rsid w:val="00BA6D69"/>
    <w:rsid w:val="00BB1585"/>
    <w:rsid w:val="00BB189F"/>
    <w:rsid w:val="00BB432C"/>
    <w:rsid w:val="00BB4C74"/>
    <w:rsid w:val="00BB5262"/>
    <w:rsid w:val="00BB53D7"/>
    <w:rsid w:val="00BB59B0"/>
    <w:rsid w:val="00BB61E9"/>
    <w:rsid w:val="00BB6267"/>
    <w:rsid w:val="00BB7556"/>
    <w:rsid w:val="00BB77C9"/>
    <w:rsid w:val="00BC0C40"/>
    <w:rsid w:val="00BC267B"/>
    <w:rsid w:val="00BC354B"/>
    <w:rsid w:val="00BC3F94"/>
    <w:rsid w:val="00BC4FBB"/>
    <w:rsid w:val="00BD1430"/>
    <w:rsid w:val="00BD438B"/>
    <w:rsid w:val="00BD4832"/>
    <w:rsid w:val="00BD68A1"/>
    <w:rsid w:val="00BD704D"/>
    <w:rsid w:val="00BD7D2F"/>
    <w:rsid w:val="00BE2F1B"/>
    <w:rsid w:val="00BE4727"/>
    <w:rsid w:val="00BE4A70"/>
    <w:rsid w:val="00BE6401"/>
    <w:rsid w:val="00BE6BE5"/>
    <w:rsid w:val="00BE7676"/>
    <w:rsid w:val="00BF2809"/>
    <w:rsid w:val="00BF3D75"/>
    <w:rsid w:val="00BF68BF"/>
    <w:rsid w:val="00BF7F1D"/>
    <w:rsid w:val="00C00161"/>
    <w:rsid w:val="00C0460E"/>
    <w:rsid w:val="00C0515B"/>
    <w:rsid w:val="00C05F19"/>
    <w:rsid w:val="00C0612F"/>
    <w:rsid w:val="00C06385"/>
    <w:rsid w:val="00C0719B"/>
    <w:rsid w:val="00C07E48"/>
    <w:rsid w:val="00C10F54"/>
    <w:rsid w:val="00C1360E"/>
    <w:rsid w:val="00C1513C"/>
    <w:rsid w:val="00C15D30"/>
    <w:rsid w:val="00C1719F"/>
    <w:rsid w:val="00C17EBE"/>
    <w:rsid w:val="00C2026F"/>
    <w:rsid w:val="00C2046A"/>
    <w:rsid w:val="00C2057A"/>
    <w:rsid w:val="00C210DC"/>
    <w:rsid w:val="00C22AB5"/>
    <w:rsid w:val="00C2370C"/>
    <w:rsid w:val="00C23730"/>
    <w:rsid w:val="00C2599F"/>
    <w:rsid w:val="00C274E6"/>
    <w:rsid w:val="00C30E7B"/>
    <w:rsid w:val="00C32360"/>
    <w:rsid w:val="00C35455"/>
    <w:rsid w:val="00C355F5"/>
    <w:rsid w:val="00C36C39"/>
    <w:rsid w:val="00C370D2"/>
    <w:rsid w:val="00C405F9"/>
    <w:rsid w:val="00C41C94"/>
    <w:rsid w:val="00C4243D"/>
    <w:rsid w:val="00C43882"/>
    <w:rsid w:val="00C443B7"/>
    <w:rsid w:val="00C4622B"/>
    <w:rsid w:val="00C478B0"/>
    <w:rsid w:val="00C51154"/>
    <w:rsid w:val="00C512F4"/>
    <w:rsid w:val="00C526C4"/>
    <w:rsid w:val="00C533D3"/>
    <w:rsid w:val="00C5394B"/>
    <w:rsid w:val="00C568FD"/>
    <w:rsid w:val="00C5789B"/>
    <w:rsid w:val="00C62BF2"/>
    <w:rsid w:val="00C63A52"/>
    <w:rsid w:val="00C63EBE"/>
    <w:rsid w:val="00C646E2"/>
    <w:rsid w:val="00C655BA"/>
    <w:rsid w:val="00C6627B"/>
    <w:rsid w:val="00C70338"/>
    <w:rsid w:val="00C705FD"/>
    <w:rsid w:val="00C707D5"/>
    <w:rsid w:val="00C7322D"/>
    <w:rsid w:val="00C745B6"/>
    <w:rsid w:val="00C74C42"/>
    <w:rsid w:val="00C751C3"/>
    <w:rsid w:val="00C765DE"/>
    <w:rsid w:val="00C76606"/>
    <w:rsid w:val="00C80D5F"/>
    <w:rsid w:val="00C81A7C"/>
    <w:rsid w:val="00C81DFF"/>
    <w:rsid w:val="00C82664"/>
    <w:rsid w:val="00C82741"/>
    <w:rsid w:val="00C832A7"/>
    <w:rsid w:val="00C859AF"/>
    <w:rsid w:val="00C85ECC"/>
    <w:rsid w:val="00C86DD6"/>
    <w:rsid w:val="00C86E1F"/>
    <w:rsid w:val="00C877F7"/>
    <w:rsid w:val="00C91A4F"/>
    <w:rsid w:val="00C92221"/>
    <w:rsid w:val="00C93C0C"/>
    <w:rsid w:val="00C96CD0"/>
    <w:rsid w:val="00C96D27"/>
    <w:rsid w:val="00CA370B"/>
    <w:rsid w:val="00CA544E"/>
    <w:rsid w:val="00CA58DB"/>
    <w:rsid w:val="00CA624B"/>
    <w:rsid w:val="00CA6683"/>
    <w:rsid w:val="00CA6CBF"/>
    <w:rsid w:val="00CA78FD"/>
    <w:rsid w:val="00CB14D2"/>
    <w:rsid w:val="00CB1DC5"/>
    <w:rsid w:val="00CB1ECD"/>
    <w:rsid w:val="00CB3246"/>
    <w:rsid w:val="00CB4318"/>
    <w:rsid w:val="00CB5DE0"/>
    <w:rsid w:val="00CB66B1"/>
    <w:rsid w:val="00CB6CA1"/>
    <w:rsid w:val="00CB7DBB"/>
    <w:rsid w:val="00CC24C9"/>
    <w:rsid w:val="00CC2677"/>
    <w:rsid w:val="00CC2935"/>
    <w:rsid w:val="00CC2B6A"/>
    <w:rsid w:val="00CC3C10"/>
    <w:rsid w:val="00CC3FCC"/>
    <w:rsid w:val="00CC6808"/>
    <w:rsid w:val="00CD0132"/>
    <w:rsid w:val="00CD1670"/>
    <w:rsid w:val="00CD35F8"/>
    <w:rsid w:val="00CD38DF"/>
    <w:rsid w:val="00CD3952"/>
    <w:rsid w:val="00CD50A6"/>
    <w:rsid w:val="00CD52C7"/>
    <w:rsid w:val="00CD618A"/>
    <w:rsid w:val="00CD7777"/>
    <w:rsid w:val="00CE1801"/>
    <w:rsid w:val="00CE258F"/>
    <w:rsid w:val="00CE2A8B"/>
    <w:rsid w:val="00CE2DBC"/>
    <w:rsid w:val="00CE4A6C"/>
    <w:rsid w:val="00CE4AF8"/>
    <w:rsid w:val="00CE4B87"/>
    <w:rsid w:val="00CE569F"/>
    <w:rsid w:val="00CE56DB"/>
    <w:rsid w:val="00CF00BA"/>
    <w:rsid w:val="00CF1C8F"/>
    <w:rsid w:val="00CF1D1D"/>
    <w:rsid w:val="00CF1EFD"/>
    <w:rsid w:val="00CF26B4"/>
    <w:rsid w:val="00CF29BA"/>
    <w:rsid w:val="00CF56F0"/>
    <w:rsid w:val="00CF64EE"/>
    <w:rsid w:val="00D00AAE"/>
    <w:rsid w:val="00D010FE"/>
    <w:rsid w:val="00D0150B"/>
    <w:rsid w:val="00D017D3"/>
    <w:rsid w:val="00D0239E"/>
    <w:rsid w:val="00D02C3B"/>
    <w:rsid w:val="00D0359E"/>
    <w:rsid w:val="00D03808"/>
    <w:rsid w:val="00D045CC"/>
    <w:rsid w:val="00D04EDC"/>
    <w:rsid w:val="00D052D2"/>
    <w:rsid w:val="00D05B5F"/>
    <w:rsid w:val="00D0663A"/>
    <w:rsid w:val="00D0763A"/>
    <w:rsid w:val="00D109D9"/>
    <w:rsid w:val="00D1229B"/>
    <w:rsid w:val="00D12D3C"/>
    <w:rsid w:val="00D13F00"/>
    <w:rsid w:val="00D14FF4"/>
    <w:rsid w:val="00D15805"/>
    <w:rsid w:val="00D16DF3"/>
    <w:rsid w:val="00D1774E"/>
    <w:rsid w:val="00D17EA4"/>
    <w:rsid w:val="00D20B37"/>
    <w:rsid w:val="00D24447"/>
    <w:rsid w:val="00D25365"/>
    <w:rsid w:val="00D256C2"/>
    <w:rsid w:val="00D263F5"/>
    <w:rsid w:val="00D276A1"/>
    <w:rsid w:val="00D30B99"/>
    <w:rsid w:val="00D30F61"/>
    <w:rsid w:val="00D34602"/>
    <w:rsid w:val="00D350DB"/>
    <w:rsid w:val="00D36927"/>
    <w:rsid w:val="00D37389"/>
    <w:rsid w:val="00D373D2"/>
    <w:rsid w:val="00D37795"/>
    <w:rsid w:val="00D37F1C"/>
    <w:rsid w:val="00D4065C"/>
    <w:rsid w:val="00D413AE"/>
    <w:rsid w:val="00D41B50"/>
    <w:rsid w:val="00D42C07"/>
    <w:rsid w:val="00D47F99"/>
    <w:rsid w:val="00D50AFD"/>
    <w:rsid w:val="00D51082"/>
    <w:rsid w:val="00D522F4"/>
    <w:rsid w:val="00D5238C"/>
    <w:rsid w:val="00D527DD"/>
    <w:rsid w:val="00D53FBB"/>
    <w:rsid w:val="00D55E50"/>
    <w:rsid w:val="00D56563"/>
    <w:rsid w:val="00D578A5"/>
    <w:rsid w:val="00D57BCB"/>
    <w:rsid w:val="00D6124E"/>
    <w:rsid w:val="00D6344A"/>
    <w:rsid w:val="00D66044"/>
    <w:rsid w:val="00D663EC"/>
    <w:rsid w:val="00D70880"/>
    <w:rsid w:val="00D70B04"/>
    <w:rsid w:val="00D73B24"/>
    <w:rsid w:val="00D7517E"/>
    <w:rsid w:val="00D75DAB"/>
    <w:rsid w:val="00D768E3"/>
    <w:rsid w:val="00D81D3E"/>
    <w:rsid w:val="00D82B08"/>
    <w:rsid w:val="00D84923"/>
    <w:rsid w:val="00D84EB1"/>
    <w:rsid w:val="00D8565B"/>
    <w:rsid w:val="00D85CCC"/>
    <w:rsid w:val="00D87A23"/>
    <w:rsid w:val="00D87E07"/>
    <w:rsid w:val="00D915C8"/>
    <w:rsid w:val="00D917C5"/>
    <w:rsid w:val="00D92EA1"/>
    <w:rsid w:val="00D941BF"/>
    <w:rsid w:val="00D9556F"/>
    <w:rsid w:val="00D9698D"/>
    <w:rsid w:val="00D97B66"/>
    <w:rsid w:val="00DA13F4"/>
    <w:rsid w:val="00DA17EA"/>
    <w:rsid w:val="00DA2926"/>
    <w:rsid w:val="00DA4237"/>
    <w:rsid w:val="00DA5DC7"/>
    <w:rsid w:val="00DB1E6C"/>
    <w:rsid w:val="00DB3EA0"/>
    <w:rsid w:val="00DB45CC"/>
    <w:rsid w:val="00DB716F"/>
    <w:rsid w:val="00DC0199"/>
    <w:rsid w:val="00DC02BF"/>
    <w:rsid w:val="00DC0BC9"/>
    <w:rsid w:val="00DC17E8"/>
    <w:rsid w:val="00DC19AC"/>
    <w:rsid w:val="00DC1B6D"/>
    <w:rsid w:val="00DC2D8F"/>
    <w:rsid w:val="00DC4313"/>
    <w:rsid w:val="00DC44F8"/>
    <w:rsid w:val="00DC4D19"/>
    <w:rsid w:val="00DC529E"/>
    <w:rsid w:val="00DC52BE"/>
    <w:rsid w:val="00DC5328"/>
    <w:rsid w:val="00DC6302"/>
    <w:rsid w:val="00DC68FF"/>
    <w:rsid w:val="00DD3B99"/>
    <w:rsid w:val="00DD40CC"/>
    <w:rsid w:val="00DD456A"/>
    <w:rsid w:val="00DD4CA9"/>
    <w:rsid w:val="00DD4EC0"/>
    <w:rsid w:val="00DD662A"/>
    <w:rsid w:val="00DE201C"/>
    <w:rsid w:val="00DE24E2"/>
    <w:rsid w:val="00DE26EF"/>
    <w:rsid w:val="00DE292A"/>
    <w:rsid w:val="00DE3C90"/>
    <w:rsid w:val="00DE692C"/>
    <w:rsid w:val="00DE75AF"/>
    <w:rsid w:val="00DE7AD6"/>
    <w:rsid w:val="00DF0239"/>
    <w:rsid w:val="00DF12CB"/>
    <w:rsid w:val="00DF287D"/>
    <w:rsid w:val="00DF34FF"/>
    <w:rsid w:val="00DF3B93"/>
    <w:rsid w:val="00DF4A28"/>
    <w:rsid w:val="00DF6607"/>
    <w:rsid w:val="00E0169D"/>
    <w:rsid w:val="00E01986"/>
    <w:rsid w:val="00E0233C"/>
    <w:rsid w:val="00E027E6"/>
    <w:rsid w:val="00E02FC3"/>
    <w:rsid w:val="00E06A0C"/>
    <w:rsid w:val="00E105F1"/>
    <w:rsid w:val="00E136A4"/>
    <w:rsid w:val="00E14840"/>
    <w:rsid w:val="00E14B7C"/>
    <w:rsid w:val="00E15A45"/>
    <w:rsid w:val="00E165E0"/>
    <w:rsid w:val="00E21898"/>
    <w:rsid w:val="00E23DE9"/>
    <w:rsid w:val="00E243F2"/>
    <w:rsid w:val="00E24C5E"/>
    <w:rsid w:val="00E255CF"/>
    <w:rsid w:val="00E25A72"/>
    <w:rsid w:val="00E26821"/>
    <w:rsid w:val="00E30A3E"/>
    <w:rsid w:val="00E320E2"/>
    <w:rsid w:val="00E3354E"/>
    <w:rsid w:val="00E405B4"/>
    <w:rsid w:val="00E405D1"/>
    <w:rsid w:val="00E418B4"/>
    <w:rsid w:val="00E41AEB"/>
    <w:rsid w:val="00E42223"/>
    <w:rsid w:val="00E42E12"/>
    <w:rsid w:val="00E43E39"/>
    <w:rsid w:val="00E4605B"/>
    <w:rsid w:val="00E46334"/>
    <w:rsid w:val="00E46677"/>
    <w:rsid w:val="00E54B30"/>
    <w:rsid w:val="00E54BF7"/>
    <w:rsid w:val="00E575AD"/>
    <w:rsid w:val="00E57719"/>
    <w:rsid w:val="00E57AD1"/>
    <w:rsid w:val="00E605E0"/>
    <w:rsid w:val="00E607EB"/>
    <w:rsid w:val="00E64CF5"/>
    <w:rsid w:val="00E64DCC"/>
    <w:rsid w:val="00E65507"/>
    <w:rsid w:val="00E66FE7"/>
    <w:rsid w:val="00E72579"/>
    <w:rsid w:val="00E74015"/>
    <w:rsid w:val="00E747F8"/>
    <w:rsid w:val="00E74819"/>
    <w:rsid w:val="00E74EAE"/>
    <w:rsid w:val="00E8067A"/>
    <w:rsid w:val="00E82857"/>
    <w:rsid w:val="00E83482"/>
    <w:rsid w:val="00E84099"/>
    <w:rsid w:val="00E858E9"/>
    <w:rsid w:val="00E85AE6"/>
    <w:rsid w:val="00E86807"/>
    <w:rsid w:val="00E8715B"/>
    <w:rsid w:val="00E91C1D"/>
    <w:rsid w:val="00E91D55"/>
    <w:rsid w:val="00E924C1"/>
    <w:rsid w:val="00E92519"/>
    <w:rsid w:val="00E92819"/>
    <w:rsid w:val="00E94FFD"/>
    <w:rsid w:val="00EA0160"/>
    <w:rsid w:val="00EA20E1"/>
    <w:rsid w:val="00EA422B"/>
    <w:rsid w:val="00EA550D"/>
    <w:rsid w:val="00EA6214"/>
    <w:rsid w:val="00EA655F"/>
    <w:rsid w:val="00EA7445"/>
    <w:rsid w:val="00EA7680"/>
    <w:rsid w:val="00EA7872"/>
    <w:rsid w:val="00EB017E"/>
    <w:rsid w:val="00EB0A66"/>
    <w:rsid w:val="00EB1678"/>
    <w:rsid w:val="00EC0419"/>
    <w:rsid w:val="00EC0D27"/>
    <w:rsid w:val="00EC23FF"/>
    <w:rsid w:val="00EC6C7C"/>
    <w:rsid w:val="00EC76D1"/>
    <w:rsid w:val="00ED072E"/>
    <w:rsid w:val="00ED1082"/>
    <w:rsid w:val="00ED1C3F"/>
    <w:rsid w:val="00ED2548"/>
    <w:rsid w:val="00ED25CF"/>
    <w:rsid w:val="00ED282A"/>
    <w:rsid w:val="00ED4A98"/>
    <w:rsid w:val="00ED514B"/>
    <w:rsid w:val="00ED7825"/>
    <w:rsid w:val="00ED786E"/>
    <w:rsid w:val="00EE0EE8"/>
    <w:rsid w:val="00EE1437"/>
    <w:rsid w:val="00EE150D"/>
    <w:rsid w:val="00EE3A00"/>
    <w:rsid w:val="00EE4478"/>
    <w:rsid w:val="00EE4A0E"/>
    <w:rsid w:val="00EE6FF7"/>
    <w:rsid w:val="00EF08EB"/>
    <w:rsid w:val="00EF281C"/>
    <w:rsid w:val="00EF4021"/>
    <w:rsid w:val="00EF4087"/>
    <w:rsid w:val="00EF7336"/>
    <w:rsid w:val="00F00D21"/>
    <w:rsid w:val="00F01F89"/>
    <w:rsid w:val="00F02534"/>
    <w:rsid w:val="00F03405"/>
    <w:rsid w:val="00F034FB"/>
    <w:rsid w:val="00F040C8"/>
    <w:rsid w:val="00F04252"/>
    <w:rsid w:val="00F045D9"/>
    <w:rsid w:val="00F05138"/>
    <w:rsid w:val="00F05E95"/>
    <w:rsid w:val="00F06E74"/>
    <w:rsid w:val="00F07FCB"/>
    <w:rsid w:val="00F13328"/>
    <w:rsid w:val="00F1392C"/>
    <w:rsid w:val="00F13943"/>
    <w:rsid w:val="00F15AE2"/>
    <w:rsid w:val="00F15CF5"/>
    <w:rsid w:val="00F16327"/>
    <w:rsid w:val="00F1772B"/>
    <w:rsid w:val="00F20D06"/>
    <w:rsid w:val="00F21195"/>
    <w:rsid w:val="00F212CD"/>
    <w:rsid w:val="00F231D1"/>
    <w:rsid w:val="00F23970"/>
    <w:rsid w:val="00F25A15"/>
    <w:rsid w:val="00F26870"/>
    <w:rsid w:val="00F26E3D"/>
    <w:rsid w:val="00F27041"/>
    <w:rsid w:val="00F27992"/>
    <w:rsid w:val="00F302A1"/>
    <w:rsid w:val="00F30E12"/>
    <w:rsid w:val="00F31D3D"/>
    <w:rsid w:val="00F32D4D"/>
    <w:rsid w:val="00F33934"/>
    <w:rsid w:val="00F35780"/>
    <w:rsid w:val="00F36657"/>
    <w:rsid w:val="00F36E37"/>
    <w:rsid w:val="00F3768C"/>
    <w:rsid w:val="00F413C2"/>
    <w:rsid w:val="00F41D04"/>
    <w:rsid w:val="00F42959"/>
    <w:rsid w:val="00F42A2B"/>
    <w:rsid w:val="00F42D3C"/>
    <w:rsid w:val="00F43085"/>
    <w:rsid w:val="00F445C0"/>
    <w:rsid w:val="00F4620E"/>
    <w:rsid w:val="00F5023F"/>
    <w:rsid w:val="00F511E3"/>
    <w:rsid w:val="00F53CAD"/>
    <w:rsid w:val="00F54774"/>
    <w:rsid w:val="00F554AA"/>
    <w:rsid w:val="00F55839"/>
    <w:rsid w:val="00F55E5E"/>
    <w:rsid w:val="00F57367"/>
    <w:rsid w:val="00F608A8"/>
    <w:rsid w:val="00F60FFD"/>
    <w:rsid w:val="00F61D4E"/>
    <w:rsid w:val="00F6284C"/>
    <w:rsid w:val="00F63484"/>
    <w:rsid w:val="00F636F8"/>
    <w:rsid w:val="00F64C76"/>
    <w:rsid w:val="00F655BE"/>
    <w:rsid w:val="00F655E4"/>
    <w:rsid w:val="00F65947"/>
    <w:rsid w:val="00F65BD1"/>
    <w:rsid w:val="00F668F2"/>
    <w:rsid w:val="00F66B4F"/>
    <w:rsid w:val="00F6782E"/>
    <w:rsid w:val="00F67A1A"/>
    <w:rsid w:val="00F70589"/>
    <w:rsid w:val="00F706F2"/>
    <w:rsid w:val="00F71189"/>
    <w:rsid w:val="00F71BB4"/>
    <w:rsid w:val="00F74AE7"/>
    <w:rsid w:val="00F7519A"/>
    <w:rsid w:val="00F75E8C"/>
    <w:rsid w:val="00F80548"/>
    <w:rsid w:val="00F81E38"/>
    <w:rsid w:val="00F82973"/>
    <w:rsid w:val="00F83EDD"/>
    <w:rsid w:val="00F83FEB"/>
    <w:rsid w:val="00F84D53"/>
    <w:rsid w:val="00F91483"/>
    <w:rsid w:val="00F94159"/>
    <w:rsid w:val="00F950B0"/>
    <w:rsid w:val="00F952AC"/>
    <w:rsid w:val="00F964CB"/>
    <w:rsid w:val="00F96BEF"/>
    <w:rsid w:val="00F973A8"/>
    <w:rsid w:val="00FA1ABF"/>
    <w:rsid w:val="00FA215D"/>
    <w:rsid w:val="00FA273E"/>
    <w:rsid w:val="00FA3340"/>
    <w:rsid w:val="00FA4716"/>
    <w:rsid w:val="00FA5960"/>
    <w:rsid w:val="00FA5C0B"/>
    <w:rsid w:val="00FA637C"/>
    <w:rsid w:val="00FA6BD6"/>
    <w:rsid w:val="00FA6DFC"/>
    <w:rsid w:val="00FA7330"/>
    <w:rsid w:val="00FB1BDD"/>
    <w:rsid w:val="00FB2723"/>
    <w:rsid w:val="00FB2C83"/>
    <w:rsid w:val="00FB4A24"/>
    <w:rsid w:val="00FB71FE"/>
    <w:rsid w:val="00FC00DE"/>
    <w:rsid w:val="00FC16FD"/>
    <w:rsid w:val="00FC1BA8"/>
    <w:rsid w:val="00FC63D3"/>
    <w:rsid w:val="00FD172F"/>
    <w:rsid w:val="00FD5094"/>
    <w:rsid w:val="00FE0293"/>
    <w:rsid w:val="00FE12ED"/>
    <w:rsid w:val="00FE4301"/>
    <w:rsid w:val="00FE4CC1"/>
    <w:rsid w:val="00FE578B"/>
    <w:rsid w:val="00FE6758"/>
    <w:rsid w:val="00FF1E30"/>
    <w:rsid w:val="00FF2D4D"/>
    <w:rsid w:val="00FF3D07"/>
    <w:rsid w:val="00FF72E3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D5A98EB6-DC0A-4FC6-B9CA-D3244E35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548"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66458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664581"/>
    <w:pPr>
      <w:keepNext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qFormat/>
    <w:rsid w:val="00664581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nhideWhenUsed/>
    <w:qFormat/>
    <w:rsid w:val="00A61E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64056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4581"/>
    <w:pPr>
      <w:tabs>
        <w:tab w:val="center" w:pos="4153"/>
        <w:tab w:val="right" w:pos="8306"/>
      </w:tabs>
    </w:pPr>
    <w:rPr>
      <w:rFonts w:cs="Times New Roman"/>
    </w:rPr>
  </w:style>
  <w:style w:type="paragraph" w:styleId="a5">
    <w:name w:val="footer"/>
    <w:basedOn w:val="a"/>
    <w:link w:val="a6"/>
    <w:uiPriority w:val="99"/>
    <w:rsid w:val="00664581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664581"/>
    <w:rPr>
      <w:color w:val="0000FF"/>
      <w:u w:val="single"/>
    </w:rPr>
  </w:style>
  <w:style w:type="paragraph" w:styleId="a7">
    <w:name w:val="Balloon Text"/>
    <w:basedOn w:val="a"/>
    <w:link w:val="a8"/>
    <w:rsid w:val="00AD33B2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AD33B2"/>
    <w:rPr>
      <w:rFonts w:ascii="Tahoma" w:hAnsi="Tahoma" w:cs="Tahoma"/>
      <w:sz w:val="16"/>
      <w:szCs w:val="16"/>
      <w:lang w:eastAsia="he-IL"/>
    </w:rPr>
  </w:style>
  <w:style w:type="character" w:customStyle="1" w:styleId="a4">
    <w:name w:val="כותרת עליונה תו"/>
    <w:link w:val="a3"/>
    <w:uiPriority w:val="99"/>
    <w:rsid w:val="004924B1"/>
    <w:rPr>
      <w:rFonts w:cs="David"/>
      <w:sz w:val="24"/>
      <w:szCs w:val="24"/>
      <w:lang w:eastAsia="he-IL"/>
    </w:rPr>
  </w:style>
  <w:style w:type="character" w:customStyle="1" w:styleId="40">
    <w:name w:val="כותרת 4 תו"/>
    <w:basedOn w:val="a0"/>
    <w:link w:val="4"/>
    <w:rsid w:val="00A61E7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he-IL"/>
    </w:rPr>
  </w:style>
  <w:style w:type="paragraph" w:styleId="a9">
    <w:name w:val="Block Text"/>
    <w:basedOn w:val="a"/>
    <w:rsid w:val="00A61E7A"/>
    <w:pPr>
      <w:ind w:left="791" w:right="981" w:firstLine="654"/>
    </w:pPr>
    <w:rPr>
      <w:noProof/>
    </w:rPr>
  </w:style>
  <w:style w:type="paragraph" w:styleId="20">
    <w:name w:val="Body Text 2"/>
    <w:basedOn w:val="a"/>
    <w:link w:val="21"/>
    <w:rsid w:val="00A61E7A"/>
    <w:rPr>
      <w:sz w:val="28"/>
      <w:szCs w:val="28"/>
    </w:rPr>
  </w:style>
  <w:style w:type="character" w:customStyle="1" w:styleId="21">
    <w:name w:val="גוף טקסט 2 תו"/>
    <w:basedOn w:val="a0"/>
    <w:link w:val="20"/>
    <w:rsid w:val="00A61E7A"/>
    <w:rPr>
      <w:rFonts w:cs="David"/>
      <w:sz w:val="28"/>
      <w:szCs w:val="28"/>
      <w:lang w:eastAsia="he-IL"/>
    </w:rPr>
  </w:style>
  <w:style w:type="paragraph" w:styleId="aa">
    <w:name w:val="List Paragraph"/>
    <w:basedOn w:val="a"/>
    <w:uiPriority w:val="34"/>
    <w:qFormat/>
    <w:rsid w:val="00A61E7A"/>
    <w:pPr>
      <w:ind w:left="720"/>
    </w:pPr>
    <w:rPr>
      <w:rFonts w:eastAsia="Calibri" w:cs="Times New Roman"/>
      <w:lang w:eastAsia="en-US"/>
    </w:rPr>
  </w:style>
  <w:style w:type="character" w:customStyle="1" w:styleId="hp">
    <w:name w:val="hp"/>
    <w:rsid w:val="00960B53"/>
  </w:style>
  <w:style w:type="character" w:customStyle="1" w:styleId="a6">
    <w:name w:val="כותרת תחתונה תו"/>
    <w:basedOn w:val="a0"/>
    <w:link w:val="a5"/>
    <w:uiPriority w:val="99"/>
    <w:rsid w:val="00ED1082"/>
    <w:rPr>
      <w:rFonts w:cs="David"/>
      <w:sz w:val="24"/>
      <w:szCs w:val="24"/>
      <w:lang w:eastAsia="he-IL"/>
    </w:rPr>
  </w:style>
  <w:style w:type="character" w:customStyle="1" w:styleId="apple-converted-space">
    <w:name w:val="apple-converted-space"/>
    <w:basedOn w:val="a0"/>
    <w:rsid w:val="0008311A"/>
  </w:style>
  <w:style w:type="paragraph" w:styleId="NormalWeb">
    <w:name w:val="Normal (Web)"/>
    <w:basedOn w:val="a"/>
    <w:uiPriority w:val="99"/>
    <w:unhideWhenUsed/>
    <w:rsid w:val="00455035"/>
    <w:pPr>
      <w:bidi w:val="0"/>
      <w:spacing w:before="100" w:beforeAutospacing="1" w:after="100" w:afterAutospacing="1"/>
    </w:pPr>
    <w:rPr>
      <w:rFonts w:eastAsia="Calibri" w:cs="Times New Roman"/>
      <w:lang w:eastAsia="en-US"/>
    </w:rPr>
  </w:style>
  <w:style w:type="character" w:customStyle="1" w:styleId="60">
    <w:name w:val="כותרת 6 תו"/>
    <w:basedOn w:val="a0"/>
    <w:link w:val="6"/>
    <w:rsid w:val="0064056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he-IL"/>
    </w:rPr>
  </w:style>
  <w:style w:type="paragraph" w:styleId="ab">
    <w:name w:val="caption"/>
    <w:basedOn w:val="a"/>
    <w:next w:val="a"/>
    <w:semiHidden/>
    <w:unhideWhenUsed/>
    <w:qFormat/>
    <w:rsid w:val="007A31B3"/>
    <w:pPr>
      <w:ind w:left="-1054"/>
    </w:pPr>
    <w:rPr>
      <w:bCs/>
      <w:color w:val="000080"/>
      <w:szCs w:val="28"/>
    </w:rPr>
  </w:style>
  <w:style w:type="paragraph" w:customStyle="1" w:styleId="EmptyCellLayoutStyle">
    <w:name w:val="EmptyCellLayoutStyle"/>
    <w:rsid w:val="009F64EB"/>
    <w:pPr>
      <w:spacing w:after="200" w:line="276" w:lineRule="auto"/>
    </w:pPr>
    <w:rPr>
      <w:sz w:val="2"/>
    </w:rPr>
  </w:style>
  <w:style w:type="character" w:styleId="FollowedHyperlink">
    <w:name w:val="FollowedHyperlink"/>
    <w:basedOn w:val="a0"/>
    <w:rsid w:val="001640E3"/>
    <w:rPr>
      <w:color w:val="800080" w:themeColor="followedHyperlink"/>
      <w:u w:val="single"/>
    </w:rPr>
  </w:style>
  <w:style w:type="character" w:styleId="ac">
    <w:name w:val="Emphasis"/>
    <w:uiPriority w:val="20"/>
    <w:qFormat/>
    <w:rsid w:val="00C30E7B"/>
    <w:rPr>
      <w:b/>
      <w:bCs/>
      <w:i w:val="0"/>
      <w:iCs w:val="0"/>
    </w:rPr>
  </w:style>
  <w:style w:type="paragraph" w:customStyle="1" w:styleId="headhatzaothok">
    <w:name w:val="headhatzaothok"/>
    <w:basedOn w:val="a"/>
    <w:rsid w:val="00303709"/>
    <w:pPr>
      <w:bidi w:val="0"/>
      <w:spacing w:before="100" w:beforeAutospacing="1" w:after="100" w:afterAutospacing="1"/>
    </w:pPr>
    <w:rPr>
      <w:rFonts w:cs="Times New Roman"/>
      <w:lang w:eastAsia="en-US"/>
    </w:rPr>
  </w:style>
  <w:style w:type="character" w:customStyle="1" w:styleId="xbe">
    <w:name w:val="_xbe"/>
    <w:rsid w:val="007A23D1"/>
  </w:style>
  <w:style w:type="character" w:styleId="ad">
    <w:name w:val="Strong"/>
    <w:basedOn w:val="a0"/>
    <w:uiPriority w:val="22"/>
    <w:qFormat/>
    <w:rsid w:val="008C788B"/>
    <w:rPr>
      <w:b/>
      <w:bCs/>
    </w:rPr>
  </w:style>
  <w:style w:type="paragraph" w:customStyle="1" w:styleId="xmsonormal">
    <w:name w:val="x_msonormal"/>
    <w:basedOn w:val="a"/>
    <w:rsid w:val="00F63484"/>
    <w:pPr>
      <w:bidi w:val="0"/>
      <w:spacing w:before="100" w:beforeAutospacing="1" w:after="100" w:afterAutospacing="1"/>
    </w:pPr>
    <w:rPr>
      <w:rFonts w:cs="Times New Roman"/>
      <w:lang w:eastAsia="en-US"/>
    </w:rPr>
  </w:style>
  <w:style w:type="paragraph" w:customStyle="1" w:styleId="P00">
    <w:name w:val="P00"/>
    <w:basedOn w:val="a"/>
    <w:rsid w:val="008E38F7"/>
    <w:pPr>
      <w:autoSpaceDE w:val="0"/>
      <w:autoSpaceDN w:val="0"/>
      <w:spacing w:before="60"/>
      <w:ind w:left="2835"/>
      <w:jc w:val="both"/>
    </w:pPr>
    <w:rPr>
      <w:rFonts w:eastAsiaTheme="minorHAnsi" w:cs="Times New Roman"/>
      <w:sz w:val="20"/>
      <w:szCs w:val="20"/>
    </w:rPr>
  </w:style>
  <w:style w:type="character" w:customStyle="1" w:styleId="default">
    <w:name w:val="default"/>
    <w:basedOn w:val="a0"/>
    <w:rsid w:val="008E38F7"/>
    <w:rPr>
      <w:rFonts w:ascii="Times New Roman" w:hAnsi="Times New Roman" w:cs="Times New Roman" w:hint="default"/>
    </w:rPr>
  </w:style>
  <w:style w:type="character" w:customStyle="1" w:styleId="xmsohyperlink">
    <w:name w:val="x_msohyperlink"/>
    <w:basedOn w:val="a0"/>
    <w:rsid w:val="00741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0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83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55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26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677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2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130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87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24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508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40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4390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58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89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764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13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6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43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36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2440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9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36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51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8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91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19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42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480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831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258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61412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5095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34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59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01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1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47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66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22809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072628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2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6641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22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4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8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8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0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2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5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097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7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0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50880">
          <w:marLeft w:val="0"/>
          <w:marRight w:val="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5894">
          <w:marLeft w:val="0"/>
          <w:marRight w:val="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3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65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1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37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14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20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20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96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6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268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49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garB\&#1513;&#1493;&#1500;&#1495;&#1503;%20&#1492;&#1506;&#1489;&#1493;&#1491;&#1492;\&#1508;&#1493;&#1512;&#1502;&#1496;%20-%20&#1497;&#1493;&#1506;&#1510;&#1514;%20&#1512;&#1492;&#1502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37074C-321C-4A96-A92B-D7FC49F194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16B890-0BD3-4939-9F13-D6DE709AA36C}"/>
</file>

<file path=customXml/itemProps3.xml><?xml version="1.0" encoding="utf-8"?>
<ds:datastoreItem xmlns:ds="http://schemas.openxmlformats.org/officeDocument/2006/customXml" ds:itemID="{26D9E124-712D-4B78-B130-A799C6B14050}"/>
</file>

<file path=customXml/itemProps4.xml><?xml version="1.0" encoding="utf-8"?>
<ds:datastoreItem xmlns:ds="http://schemas.openxmlformats.org/officeDocument/2006/customXml" ds:itemID="{7F49D31B-0CD4-49A7-B3E4-F95CC8598F0C}"/>
</file>

<file path=docProps/app.xml><?xml version="1.0" encoding="utf-8"?>
<Properties xmlns="http://schemas.openxmlformats.org/officeDocument/2006/extended-properties" xmlns:vt="http://schemas.openxmlformats.org/officeDocument/2006/docPropsVTypes">
  <Template>פורמט - יועצת רהמ</Template>
  <TotalTime>3</TotalTime>
  <Pages>1</Pages>
  <Words>69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</vt:lpstr>
      <vt:lpstr>לכבוד</vt:lpstr>
    </vt:vector>
  </TitlesOfParts>
  <Company>q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</dc:title>
  <dc:creator>HagarB</dc:creator>
  <cp:lastModifiedBy>תמי כהן</cp:lastModifiedBy>
  <cp:revision>3</cp:revision>
  <cp:lastPrinted>2023-09-04T06:55:00Z</cp:lastPrinted>
  <dcterms:created xsi:type="dcterms:W3CDTF">2023-09-04T06:53:00Z</dcterms:created>
  <dcterms:modified xsi:type="dcterms:W3CDTF">2023-09-04T06:55:00Z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SanhedrinDocumentType">
    <vt:r8>166</vt:r8>
  </property>
  <property fmtid="{D5CDD505-2E9C-101B-9397-08002B2CF9AE}" pid="4" name="SanhedrinItemID">
    <vt:r8>2206499</vt:r8>
  </property>
</Properties>
</file>