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981" w:rsidRDefault="00071981" w:rsidP="00DE75AF">
      <w:pPr>
        <w:jc w:val="right"/>
        <w:rPr>
          <w:rFonts w:hint="cs"/>
          <w:sz w:val="20"/>
          <w:szCs w:val="20"/>
          <w:rtl/>
        </w:rPr>
      </w:pPr>
    </w:p>
    <w:p w:rsidR="00DC2D8F" w:rsidRDefault="00DC2D8F" w:rsidP="00DE75AF">
      <w:pPr>
        <w:jc w:val="right"/>
        <w:rPr>
          <w:sz w:val="20"/>
          <w:szCs w:val="20"/>
          <w:rtl/>
        </w:rPr>
      </w:pPr>
    </w:p>
    <w:p w:rsidR="00DC2D8F" w:rsidRDefault="00DC2D8F" w:rsidP="00DE75AF">
      <w:pPr>
        <w:jc w:val="right"/>
        <w:rPr>
          <w:sz w:val="20"/>
          <w:szCs w:val="20"/>
          <w:rtl/>
        </w:rPr>
      </w:pPr>
    </w:p>
    <w:p w:rsidR="00071981" w:rsidRDefault="00071981" w:rsidP="00DE75AF">
      <w:pPr>
        <w:jc w:val="right"/>
        <w:rPr>
          <w:sz w:val="20"/>
          <w:szCs w:val="20"/>
          <w:rtl/>
        </w:rPr>
      </w:pPr>
    </w:p>
    <w:p w:rsidR="00DC2D8F" w:rsidRDefault="00BF7F1D" w:rsidP="00DC2D8F">
      <w:pPr>
        <w:jc w:val="both"/>
        <w:rPr>
          <w:rFonts w:ascii="David" w:hAnsi="David"/>
          <w:rtl/>
        </w:rPr>
      </w:pPr>
      <w:r>
        <w:rPr>
          <w:rFonts w:hint="eastAsia"/>
          <w:sz w:val="20"/>
          <w:szCs w:val="20"/>
          <w:rtl/>
        </w:rPr>
        <w:t>‏</w:t>
      </w:r>
      <w:r w:rsidR="00DC2D8F" w:rsidRPr="00DC2D8F">
        <w:rPr>
          <w:rFonts w:ascii="David" w:hAnsi="David"/>
          <w:rtl/>
        </w:rPr>
        <w:t xml:space="preserve"> </w:t>
      </w:r>
    </w:p>
    <w:p w:rsidR="00DC2D8F" w:rsidRDefault="00DC2D8F" w:rsidP="00D017D3">
      <w:pPr>
        <w:spacing w:line="360" w:lineRule="auto"/>
        <w:jc w:val="right"/>
        <w:rPr>
          <w:rFonts w:ascii="David" w:hAnsi="David"/>
          <w:rtl/>
        </w:rPr>
      </w:pPr>
      <w:r>
        <w:rPr>
          <w:rFonts w:ascii="David" w:hAnsi="David" w:hint="eastAsia"/>
          <w:rtl/>
        </w:rPr>
        <w:t>‏י</w:t>
      </w:r>
      <w:r>
        <w:rPr>
          <w:rFonts w:ascii="David" w:hAnsi="David"/>
          <w:rtl/>
        </w:rPr>
        <w:t>"ח אלול תשפ"ג</w:t>
      </w:r>
    </w:p>
    <w:p w:rsidR="00DC2D8F" w:rsidRPr="00DC2D8F" w:rsidRDefault="00DC2D8F" w:rsidP="00D017D3">
      <w:pPr>
        <w:spacing w:line="360" w:lineRule="auto"/>
        <w:jc w:val="right"/>
        <w:rPr>
          <w:rFonts w:ascii="David" w:hAnsi="David"/>
          <w:rtl/>
        </w:rPr>
      </w:pPr>
      <w:r>
        <w:rPr>
          <w:rFonts w:ascii="David" w:hAnsi="David" w:hint="cs"/>
          <w:rtl/>
        </w:rPr>
        <w:t>4 בספטמבר 2023</w:t>
      </w:r>
    </w:p>
    <w:p w:rsidR="00DC2D8F" w:rsidRDefault="00DC2D8F" w:rsidP="00DC2D8F">
      <w:pPr>
        <w:jc w:val="both"/>
        <w:rPr>
          <w:rFonts w:ascii="David" w:hAnsi="David"/>
          <w:rtl/>
        </w:rPr>
      </w:pPr>
    </w:p>
    <w:p w:rsidR="00DC2D8F" w:rsidRDefault="00DC2D8F" w:rsidP="00DC2D8F">
      <w:pPr>
        <w:jc w:val="both"/>
        <w:rPr>
          <w:rFonts w:ascii="David" w:hAnsi="David"/>
          <w:rtl/>
        </w:rPr>
      </w:pPr>
    </w:p>
    <w:p w:rsidR="00DC2D8F" w:rsidRDefault="00DC2D8F" w:rsidP="00DC2D8F">
      <w:pPr>
        <w:jc w:val="both"/>
        <w:rPr>
          <w:rFonts w:ascii="David" w:hAnsi="David"/>
          <w:rtl/>
        </w:rPr>
      </w:pPr>
    </w:p>
    <w:p w:rsidR="00DC2D8F" w:rsidRDefault="00DC2D8F" w:rsidP="00D017D3">
      <w:pPr>
        <w:spacing w:line="360" w:lineRule="auto"/>
        <w:jc w:val="both"/>
        <w:rPr>
          <w:rFonts w:ascii="David" w:hAnsi="David"/>
          <w:rtl/>
        </w:rPr>
      </w:pPr>
    </w:p>
    <w:p w:rsidR="00DC2D8F" w:rsidRPr="00DC2D8F" w:rsidRDefault="00DC2D8F" w:rsidP="00D017D3">
      <w:pPr>
        <w:spacing w:line="360" w:lineRule="auto"/>
        <w:jc w:val="both"/>
        <w:rPr>
          <w:rFonts w:ascii="David" w:hAnsi="David"/>
          <w:rtl/>
        </w:rPr>
      </w:pPr>
      <w:r w:rsidRPr="00DC2D8F">
        <w:rPr>
          <w:rFonts w:ascii="David" w:hAnsi="David"/>
          <w:rtl/>
        </w:rPr>
        <w:t>לכבוד:</w:t>
      </w:r>
    </w:p>
    <w:p w:rsidR="00DC2D8F" w:rsidRPr="00DC2D8F" w:rsidRDefault="00DC2D8F" w:rsidP="00BD68A1">
      <w:pPr>
        <w:spacing w:line="360" w:lineRule="auto"/>
        <w:jc w:val="both"/>
        <w:rPr>
          <w:rFonts w:ascii="David" w:hAnsi="David"/>
          <w:u w:val="single"/>
          <w:rtl/>
        </w:rPr>
      </w:pPr>
      <w:r w:rsidRPr="00DC2D8F">
        <w:rPr>
          <w:rFonts w:ascii="David" w:hAnsi="David"/>
          <w:u w:val="single"/>
          <w:rtl/>
        </w:rPr>
        <w:t xml:space="preserve">ח"כ </w:t>
      </w:r>
      <w:proofErr w:type="spellStart"/>
      <w:r w:rsidR="00BD68A1">
        <w:rPr>
          <w:rFonts w:ascii="David" w:hAnsi="David" w:hint="cs"/>
          <w:u w:val="single"/>
          <w:rtl/>
        </w:rPr>
        <w:t>יוראי</w:t>
      </w:r>
      <w:proofErr w:type="spellEnd"/>
      <w:r w:rsidR="00BD68A1">
        <w:rPr>
          <w:rFonts w:ascii="David" w:hAnsi="David" w:hint="cs"/>
          <w:u w:val="single"/>
          <w:rtl/>
        </w:rPr>
        <w:t xml:space="preserve"> להב הרצנו</w:t>
      </w:r>
    </w:p>
    <w:p w:rsidR="00DC2D8F" w:rsidRPr="00DC2D8F" w:rsidRDefault="00DC2D8F" w:rsidP="00D017D3">
      <w:pPr>
        <w:spacing w:line="360" w:lineRule="auto"/>
        <w:jc w:val="both"/>
        <w:rPr>
          <w:rFonts w:ascii="David" w:hAnsi="David"/>
          <w:u w:val="single"/>
          <w:rtl/>
        </w:rPr>
      </w:pPr>
    </w:p>
    <w:p w:rsidR="00DC2D8F" w:rsidRPr="00DC2D8F" w:rsidRDefault="00DC2D8F" w:rsidP="00DC2D8F">
      <w:pPr>
        <w:tabs>
          <w:tab w:val="left" w:pos="8089"/>
          <w:tab w:val="right" w:pos="9354"/>
        </w:tabs>
        <w:jc w:val="both"/>
        <w:rPr>
          <w:rFonts w:ascii="David" w:hAnsi="David"/>
          <w:rtl/>
        </w:rPr>
      </w:pPr>
    </w:p>
    <w:p w:rsidR="001A398C" w:rsidRPr="00472AB3" w:rsidRDefault="00DC2D8F" w:rsidP="00BD68A1">
      <w:pPr>
        <w:pStyle w:val="2"/>
        <w:rPr>
          <w:rtl/>
        </w:rPr>
      </w:pPr>
      <w:r w:rsidRPr="00DC2D8F">
        <w:rPr>
          <w:rFonts w:ascii="David" w:hAnsi="David"/>
          <w:sz w:val="24"/>
          <w:szCs w:val="24"/>
          <w:rtl/>
        </w:rPr>
        <w:t>הנדון:</w:t>
      </w:r>
      <w:r w:rsidRPr="00DC2D8F">
        <w:rPr>
          <w:rFonts w:ascii="David" w:hAnsi="David"/>
          <w:sz w:val="24"/>
          <w:szCs w:val="24"/>
          <w:u w:val="single"/>
          <w:rtl/>
        </w:rPr>
        <w:t xml:space="preserve"> </w:t>
      </w:r>
      <w:bookmarkStart w:id="0" w:name="_GoBack"/>
      <w:r w:rsidRPr="00DC2D8F">
        <w:rPr>
          <w:rFonts w:ascii="David" w:hAnsi="David"/>
          <w:sz w:val="24"/>
          <w:szCs w:val="24"/>
          <w:u w:val="single"/>
          <w:rtl/>
        </w:rPr>
        <w:t>מענה</w:t>
      </w:r>
      <w:r w:rsidRPr="00DC2D8F">
        <w:rPr>
          <w:rFonts w:ascii="David" w:hAnsi="David"/>
          <w:sz w:val="24"/>
          <w:szCs w:val="24"/>
          <w:u w:val="single"/>
        </w:rPr>
        <w:t xml:space="preserve"> </w:t>
      </w:r>
      <w:proofErr w:type="spellStart"/>
      <w:r w:rsidRPr="00DC2D8F">
        <w:rPr>
          <w:rFonts w:ascii="David" w:hAnsi="David"/>
          <w:sz w:val="24"/>
          <w:szCs w:val="24"/>
          <w:u w:val="single"/>
          <w:rtl/>
        </w:rPr>
        <w:t>לשאילתא</w:t>
      </w:r>
      <w:proofErr w:type="spellEnd"/>
      <w:r w:rsidRPr="00DC2D8F">
        <w:rPr>
          <w:rFonts w:ascii="David" w:hAnsi="David"/>
          <w:sz w:val="24"/>
          <w:szCs w:val="24"/>
          <w:u w:val="single"/>
        </w:rPr>
        <w:t xml:space="preserve"> </w:t>
      </w:r>
      <w:r w:rsidR="001A398C" w:rsidRPr="00BD68A1">
        <w:rPr>
          <w:rFonts w:ascii="David" w:hAnsi="David"/>
          <w:u w:val="single"/>
          <w:rtl/>
        </w:rPr>
        <w:t>מס'</w:t>
      </w:r>
      <w:r w:rsidR="001A398C" w:rsidRPr="00BD68A1">
        <w:rPr>
          <w:rFonts w:ascii="David" w:hAnsi="David" w:hint="cs"/>
          <w:u w:val="single"/>
          <w:rtl/>
        </w:rPr>
        <w:t xml:space="preserve"> </w:t>
      </w:r>
      <w:r w:rsidR="00BD68A1">
        <w:rPr>
          <w:rFonts w:ascii="David" w:hAnsi="David" w:hint="cs"/>
          <w:u w:val="single"/>
          <w:rtl/>
        </w:rPr>
        <w:t>376</w:t>
      </w:r>
      <w:r w:rsidR="001A398C">
        <w:rPr>
          <w:rFonts w:ascii="David" w:hAnsi="David" w:hint="cs"/>
          <w:sz w:val="24"/>
          <w:szCs w:val="24"/>
          <w:u w:val="single"/>
          <w:rtl/>
        </w:rPr>
        <w:t xml:space="preserve"> </w:t>
      </w:r>
      <w:r w:rsidRPr="00DC2D8F">
        <w:rPr>
          <w:rFonts w:ascii="David" w:hAnsi="David"/>
          <w:sz w:val="24"/>
          <w:szCs w:val="24"/>
          <w:u w:val="single"/>
          <w:rtl/>
        </w:rPr>
        <w:t xml:space="preserve">– </w:t>
      </w:r>
      <w:r w:rsidR="00BD68A1">
        <w:rPr>
          <w:rFonts w:hint="cs"/>
          <w:u w:val="single"/>
          <w:rtl/>
        </w:rPr>
        <w:t>ניצול תקציב של הרשות לזהות לאומית יהודית</w:t>
      </w:r>
      <w:bookmarkEnd w:id="0"/>
    </w:p>
    <w:p w:rsidR="00CE4B87" w:rsidRPr="00DC2D8F" w:rsidRDefault="00CE4B87" w:rsidP="001A398C">
      <w:pPr>
        <w:spacing w:line="360" w:lineRule="auto"/>
        <w:jc w:val="center"/>
        <w:rPr>
          <w:rFonts w:ascii="David" w:hAnsi="David"/>
          <w:rtl/>
        </w:rPr>
      </w:pPr>
    </w:p>
    <w:p w:rsidR="00AB15CE" w:rsidRPr="00DC2D8F" w:rsidRDefault="00AB15CE" w:rsidP="00DE75AF">
      <w:pPr>
        <w:tabs>
          <w:tab w:val="left" w:pos="8089"/>
          <w:tab w:val="right" w:pos="9354"/>
        </w:tabs>
        <w:rPr>
          <w:rFonts w:ascii="David" w:hAnsi="David"/>
          <w:rtl/>
        </w:rPr>
      </w:pPr>
    </w:p>
    <w:p w:rsidR="000D217D" w:rsidRPr="00DC2D8F" w:rsidRDefault="000D217D" w:rsidP="00DE75AF">
      <w:pPr>
        <w:jc w:val="right"/>
        <w:rPr>
          <w:rFonts w:ascii="David" w:hAnsi="David"/>
          <w:rtl/>
        </w:rPr>
      </w:pPr>
    </w:p>
    <w:p w:rsidR="00E30A3E" w:rsidRDefault="00DC2D8F" w:rsidP="00424DA2">
      <w:pPr>
        <w:spacing w:line="360" w:lineRule="auto"/>
        <w:jc w:val="both"/>
        <w:rPr>
          <w:rFonts w:ascii="David" w:hAnsi="David"/>
          <w:rtl/>
        </w:rPr>
      </w:pPr>
      <w:r w:rsidRPr="00DC2D8F">
        <w:rPr>
          <w:rFonts w:ascii="David" w:hAnsi="David"/>
          <w:rtl/>
        </w:rPr>
        <w:t xml:space="preserve">במענה לפנייתך מיום </w:t>
      </w:r>
      <w:r w:rsidR="00424DA2">
        <w:rPr>
          <w:rFonts w:ascii="David" w:hAnsi="David" w:hint="cs"/>
          <w:rtl/>
        </w:rPr>
        <w:t>10</w:t>
      </w:r>
      <w:r w:rsidR="00C70338">
        <w:rPr>
          <w:rFonts w:ascii="David" w:hAnsi="David" w:hint="cs"/>
          <w:rtl/>
        </w:rPr>
        <w:t xml:space="preserve"> </w:t>
      </w:r>
      <w:r w:rsidR="00424DA2">
        <w:rPr>
          <w:rFonts w:ascii="David" w:hAnsi="David" w:hint="cs"/>
          <w:rtl/>
        </w:rPr>
        <w:t>ביולי</w:t>
      </w:r>
      <w:r w:rsidR="00C70338">
        <w:rPr>
          <w:rFonts w:ascii="David" w:hAnsi="David" w:hint="cs"/>
          <w:rtl/>
        </w:rPr>
        <w:t xml:space="preserve"> 2023</w:t>
      </w:r>
      <w:r w:rsidR="001A398C">
        <w:rPr>
          <w:rFonts w:ascii="David" w:hAnsi="David" w:hint="cs"/>
          <w:rtl/>
        </w:rPr>
        <w:t xml:space="preserve"> בנושא הנדון, </w:t>
      </w:r>
      <w:r w:rsidRPr="00DC2D8F">
        <w:rPr>
          <w:rFonts w:ascii="David" w:hAnsi="David"/>
          <w:rtl/>
        </w:rPr>
        <w:t>הריני להשיבך כדלקמן:</w:t>
      </w:r>
      <w:r w:rsidR="00BB59B0" w:rsidRPr="00DC2D8F">
        <w:rPr>
          <w:rFonts w:ascii="David" w:hAnsi="David"/>
          <w:rtl/>
        </w:rPr>
        <w:t xml:space="preserve"> </w:t>
      </w:r>
    </w:p>
    <w:p w:rsidR="00D017D3" w:rsidRDefault="00D017D3" w:rsidP="00C70338">
      <w:pPr>
        <w:spacing w:line="360" w:lineRule="auto"/>
        <w:jc w:val="both"/>
        <w:rPr>
          <w:rFonts w:ascii="David" w:hAnsi="David"/>
          <w:rtl/>
        </w:rPr>
      </w:pPr>
    </w:p>
    <w:p w:rsidR="00C70338" w:rsidRDefault="00424DA2" w:rsidP="00C70338">
      <w:pPr>
        <w:spacing w:line="360" w:lineRule="auto"/>
        <w:jc w:val="both"/>
        <w:rPr>
          <w:rFonts w:ascii="David" w:hAnsi="David"/>
          <w:rtl/>
        </w:rPr>
      </w:pPr>
      <w:r w:rsidRPr="00424DA2">
        <w:rPr>
          <w:rFonts w:ascii="David" w:hAnsi="David"/>
          <w:rtl/>
        </w:rPr>
        <w:t>סגן השר אחראי על הרשות לזהות לאומית יהודית במשרד ראש הממשלה</w:t>
      </w:r>
      <w:r>
        <w:rPr>
          <w:rFonts w:ascii="David" w:hAnsi="David" w:hint="cs"/>
          <w:rtl/>
        </w:rPr>
        <w:t>,</w:t>
      </w:r>
      <w:r w:rsidRPr="00424DA2">
        <w:rPr>
          <w:rFonts w:ascii="David" w:hAnsi="David"/>
          <w:rtl/>
        </w:rPr>
        <w:t xml:space="preserve"> ואינו משמש כסגן שר במשרד החינוך וממילא אינו מעורב במערכת החינוך</w:t>
      </w:r>
      <w:r>
        <w:rPr>
          <w:rFonts w:ascii="David" w:hAnsi="David" w:hint="cs"/>
          <w:rtl/>
        </w:rPr>
        <w:t>.</w:t>
      </w:r>
    </w:p>
    <w:p w:rsidR="00424DA2" w:rsidRDefault="00424DA2" w:rsidP="00D017D3">
      <w:pPr>
        <w:spacing w:line="360" w:lineRule="auto"/>
        <w:ind w:left="6480" w:firstLine="720"/>
        <w:jc w:val="center"/>
        <w:rPr>
          <w:rFonts w:ascii="David" w:hAnsi="David"/>
          <w:rtl/>
        </w:rPr>
      </w:pPr>
    </w:p>
    <w:p w:rsidR="00424DA2" w:rsidRDefault="00424DA2" w:rsidP="00D017D3">
      <w:pPr>
        <w:spacing w:line="360" w:lineRule="auto"/>
        <w:ind w:left="6480" w:firstLine="720"/>
        <w:jc w:val="center"/>
        <w:rPr>
          <w:rFonts w:ascii="David" w:hAnsi="David"/>
          <w:rtl/>
        </w:rPr>
      </w:pPr>
    </w:p>
    <w:p w:rsidR="00424DA2" w:rsidRDefault="00424DA2" w:rsidP="00D017D3">
      <w:pPr>
        <w:spacing w:line="360" w:lineRule="auto"/>
        <w:ind w:left="6480" w:firstLine="720"/>
        <w:jc w:val="center"/>
        <w:rPr>
          <w:rFonts w:ascii="David" w:hAnsi="David"/>
          <w:rtl/>
        </w:rPr>
      </w:pPr>
    </w:p>
    <w:p w:rsidR="00424DA2" w:rsidRDefault="00424DA2" w:rsidP="00D017D3">
      <w:pPr>
        <w:spacing w:line="360" w:lineRule="auto"/>
        <w:ind w:left="6480" w:firstLine="720"/>
        <w:jc w:val="center"/>
        <w:rPr>
          <w:rFonts w:ascii="David" w:hAnsi="David"/>
          <w:rtl/>
        </w:rPr>
      </w:pPr>
    </w:p>
    <w:p w:rsidR="00D017D3" w:rsidRDefault="00D017D3" w:rsidP="00D017D3">
      <w:pPr>
        <w:spacing w:line="360" w:lineRule="auto"/>
        <w:ind w:left="6480" w:firstLine="720"/>
        <w:jc w:val="center"/>
        <w:rPr>
          <w:rFonts w:ascii="David" w:hAnsi="David"/>
          <w:rtl/>
        </w:rPr>
      </w:pPr>
      <w:r>
        <w:rPr>
          <w:rFonts w:ascii="David" w:hAnsi="David" w:hint="cs"/>
          <w:rtl/>
        </w:rPr>
        <w:t>בכבוד רב,</w:t>
      </w:r>
    </w:p>
    <w:p w:rsidR="00D017D3" w:rsidRDefault="00D017D3" w:rsidP="00D017D3">
      <w:pPr>
        <w:spacing w:line="360" w:lineRule="auto"/>
        <w:jc w:val="center"/>
        <w:rPr>
          <w:rFonts w:ascii="David" w:hAnsi="David"/>
          <w:rtl/>
        </w:rPr>
      </w:pPr>
    </w:p>
    <w:p w:rsidR="00D017D3" w:rsidRPr="00DC2D8F" w:rsidRDefault="00D017D3" w:rsidP="00D017D3">
      <w:pPr>
        <w:spacing w:line="360" w:lineRule="auto"/>
        <w:ind w:left="7200"/>
        <w:jc w:val="center"/>
        <w:rPr>
          <w:rFonts w:ascii="David" w:hAnsi="David"/>
          <w:rtl/>
        </w:rPr>
      </w:pPr>
      <w:r>
        <w:rPr>
          <w:rFonts w:ascii="David" w:hAnsi="David" w:hint="cs"/>
          <w:rtl/>
        </w:rPr>
        <w:t>נבו כץ</w:t>
      </w:r>
    </w:p>
    <w:sectPr w:rsidR="00D017D3" w:rsidRPr="00DC2D8F" w:rsidSect="00A44467">
      <w:footerReference w:type="default" r:id="rId8"/>
      <w:headerReference w:type="first" r:id="rId9"/>
      <w:footerReference w:type="first" r:id="rId10"/>
      <w:pgSz w:w="11906" w:h="16838" w:code="9"/>
      <w:pgMar w:top="1948" w:right="1701" w:bottom="1134" w:left="851" w:header="3" w:footer="381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6A7F" w:rsidRDefault="00846A7F">
      <w:r>
        <w:separator/>
      </w:r>
    </w:p>
  </w:endnote>
  <w:endnote w:type="continuationSeparator" w:id="0">
    <w:p w:rsidR="00846A7F" w:rsidRDefault="00846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6808" w:rsidRDefault="00CC6808" w:rsidP="003971E5">
    <w:pPr>
      <w:pStyle w:val="a5"/>
      <w:spacing w:line="360" w:lineRule="auto"/>
      <w:jc w:val="center"/>
      <w:rPr>
        <w:color w:val="17365D" w:themeColor="text2" w:themeShade="BF"/>
        <w:rtl/>
        <w:lang w:eastAsia="en-US"/>
      </w:rPr>
    </w:pPr>
    <w:r>
      <w:rPr>
        <w:rFonts w:hint="cs"/>
        <w:color w:val="17365D" w:themeColor="text2" w:themeShade="BF"/>
        <w:rtl/>
        <w:lang w:eastAsia="en-US"/>
      </w:rPr>
      <w:t>______________________________________________________</w:t>
    </w:r>
  </w:p>
  <w:p w:rsidR="00CC6808" w:rsidRPr="00C00161" w:rsidRDefault="00CC6808" w:rsidP="00F045D9">
    <w:pPr>
      <w:pStyle w:val="a5"/>
      <w:spacing w:line="360" w:lineRule="auto"/>
      <w:jc w:val="center"/>
      <w:rPr>
        <w:color w:val="17365D" w:themeColor="text2" w:themeShade="BF"/>
        <w:spacing w:val="34"/>
        <w:sz w:val="20"/>
        <w:szCs w:val="20"/>
        <w:rtl/>
        <w:lang w:eastAsia="en-US"/>
      </w:rPr>
    </w:pPr>
    <w:r w:rsidRPr="00C00161">
      <w:rPr>
        <w:rFonts w:hint="cs"/>
        <w:color w:val="17365D" w:themeColor="text2" w:themeShade="BF"/>
        <w:spacing w:val="34"/>
        <w:sz w:val="20"/>
        <w:szCs w:val="20"/>
        <w:rtl/>
        <w:lang w:eastAsia="en-US"/>
      </w:rPr>
      <w:t>רחוב</w:t>
    </w:r>
    <w:r w:rsidRPr="00C00161">
      <w:rPr>
        <w:color w:val="17365D" w:themeColor="text2" w:themeShade="BF"/>
        <w:spacing w:val="34"/>
        <w:sz w:val="20"/>
        <w:szCs w:val="20"/>
        <w:rtl/>
        <w:lang w:eastAsia="en-US"/>
      </w:rPr>
      <w:t xml:space="preserve"> קפלן</w:t>
    </w:r>
    <w:r w:rsidRPr="00C00161">
      <w:rPr>
        <w:rFonts w:hint="cs"/>
        <w:color w:val="17365D" w:themeColor="text2" w:themeShade="BF"/>
        <w:spacing w:val="34"/>
        <w:sz w:val="20"/>
        <w:szCs w:val="20"/>
        <w:rtl/>
        <w:lang w:eastAsia="en-US"/>
      </w:rPr>
      <w:t xml:space="preserve"> 3 ה</w:t>
    </w:r>
    <w:r w:rsidRPr="00C00161">
      <w:rPr>
        <w:color w:val="17365D" w:themeColor="text2" w:themeShade="BF"/>
        <w:spacing w:val="34"/>
        <w:sz w:val="20"/>
        <w:szCs w:val="20"/>
        <w:rtl/>
        <w:lang w:eastAsia="en-US"/>
      </w:rPr>
      <w:t xml:space="preserve">קריה ירושלים </w:t>
    </w:r>
    <w:r w:rsidRPr="00C00161">
      <w:rPr>
        <w:rFonts w:hint="cs"/>
        <w:color w:val="17365D" w:themeColor="text2" w:themeShade="BF"/>
        <w:spacing w:val="34"/>
        <w:sz w:val="20"/>
        <w:szCs w:val="20"/>
        <w:rtl/>
        <w:lang w:eastAsia="en-US"/>
      </w:rPr>
      <w:t>91919 נייד 050-</w:t>
    </w:r>
    <w:r>
      <w:rPr>
        <w:rFonts w:hint="cs"/>
        <w:color w:val="17365D" w:themeColor="text2" w:themeShade="BF"/>
        <w:spacing w:val="34"/>
        <w:sz w:val="20"/>
        <w:szCs w:val="20"/>
        <w:rtl/>
        <w:lang w:eastAsia="en-US"/>
      </w:rPr>
      <w:t>6201936</w:t>
    </w:r>
  </w:p>
  <w:p w:rsidR="00CC6808" w:rsidRPr="003971E5" w:rsidRDefault="00CC6808" w:rsidP="003971E5">
    <w:pPr>
      <w:pStyle w:val="a5"/>
      <w:spacing w:line="360" w:lineRule="auto"/>
      <w:jc w:val="center"/>
      <w:rPr>
        <w:color w:val="17365D" w:themeColor="text2" w:themeShade="BF"/>
        <w:spacing w:val="34"/>
        <w:sz w:val="20"/>
        <w:szCs w:val="20"/>
        <w:rtl/>
      </w:rPr>
    </w:pPr>
    <w:r>
      <w:rPr>
        <w:color w:val="17365D" w:themeColor="text2" w:themeShade="BF"/>
        <w:spacing w:val="34"/>
        <w:sz w:val="20"/>
        <w:szCs w:val="20"/>
      </w:rPr>
      <w:t>efrath</w:t>
    </w:r>
    <w:r w:rsidRPr="00C00161">
      <w:rPr>
        <w:color w:val="17365D" w:themeColor="text2" w:themeShade="BF"/>
        <w:spacing w:val="34"/>
        <w:sz w:val="20"/>
        <w:szCs w:val="20"/>
      </w:rPr>
      <w:t>@pmo.gov.il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6808" w:rsidRDefault="00CC6808" w:rsidP="00222845">
    <w:pPr>
      <w:pStyle w:val="a5"/>
      <w:spacing w:line="360" w:lineRule="auto"/>
      <w:jc w:val="center"/>
      <w:rPr>
        <w:color w:val="17365D" w:themeColor="text2" w:themeShade="BF"/>
        <w:rtl/>
        <w:lang w:eastAsia="en-US"/>
      </w:rPr>
    </w:pPr>
    <w:r>
      <w:rPr>
        <w:rFonts w:hint="cs"/>
        <w:color w:val="17365D" w:themeColor="text2" w:themeShade="BF"/>
        <w:rtl/>
        <w:lang w:eastAsia="en-US"/>
      </w:rPr>
      <w:t>______________________________________________________</w:t>
    </w:r>
  </w:p>
  <w:p w:rsidR="00CC6808" w:rsidRPr="00C00161" w:rsidRDefault="00CC6808" w:rsidP="00047F51">
    <w:pPr>
      <w:pStyle w:val="a5"/>
      <w:spacing w:line="360" w:lineRule="auto"/>
      <w:jc w:val="center"/>
      <w:rPr>
        <w:color w:val="17365D" w:themeColor="text2" w:themeShade="BF"/>
        <w:spacing w:val="34"/>
        <w:sz w:val="20"/>
        <w:szCs w:val="20"/>
        <w:rtl/>
        <w:lang w:eastAsia="en-US"/>
      </w:rPr>
    </w:pPr>
    <w:r w:rsidRPr="00C00161">
      <w:rPr>
        <w:rFonts w:hint="cs"/>
        <w:color w:val="17365D" w:themeColor="text2" w:themeShade="BF"/>
        <w:spacing w:val="34"/>
        <w:sz w:val="20"/>
        <w:szCs w:val="20"/>
        <w:rtl/>
        <w:lang w:eastAsia="en-US"/>
      </w:rPr>
      <w:t>רחוב</w:t>
    </w:r>
    <w:r w:rsidRPr="00C00161">
      <w:rPr>
        <w:color w:val="17365D" w:themeColor="text2" w:themeShade="BF"/>
        <w:spacing w:val="34"/>
        <w:sz w:val="20"/>
        <w:szCs w:val="20"/>
        <w:rtl/>
        <w:lang w:eastAsia="en-US"/>
      </w:rPr>
      <w:t xml:space="preserve"> קפלן</w:t>
    </w:r>
    <w:r w:rsidRPr="00C00161">
      <w:rPr>
        <w:rFonts w:hint="cs"/>
        <w:color w:val="17365D" w:themeColor="text2" w:themeShade="BF"/>
        <w:spacing w:val="34"/>
        <w:sz w:val="20"/>
        <w:szCs w:val="20"/>
        <w:rtl/>
        <w:lang w:eastAsia="en-US"/>
      </w:rPr>
      <w:t xml:space="preserve"> 3 ה</w:t>
    </w:r>
    <w:r w:rsidRPr="00C00161">
      <w:rPr>
        <w:color w:val="17365D" w:themeColor="text2" w:themeShade="BF"/>
        <w:spacing w:val="34"/>
        <w:sz w:val="20"/>
        <w:szCs w:val="20"/>
        <w:rtl/>
        <w:lang w:eastAsia="en-US"/>
      </w:rPr>
      <w:t xml:space="preserve">קריה ירושלים </w:t>
    </w:r>
    <w:r w:rsidRPr="00C00161">
      <w:rPr>
        <w:rFonts w:hint="cs"/>
        <w:color w:val="17365D" w:themeColor="text2" w:themeShade="BF"/>
        <w:spacing w:val="34"/>
        <w:sz w:val="20"/>
        <w:szCs w:val="20"/>
        <w:rtl/>
        <w:lang w:eastAsia="en-US"/>
      </w:rPr>
      <w:t>91919 נייד 050-6</w:t>
    </w:r>
    <w:r>
      <w:rPr>
        <w:rFonts w:hint="cs"/>
        <w:color w:val="17365D" w:themeColor="text2" w:themeShade="BF"/>
        <w:spacing w:val="34"/>
        <w:sz w:val="20"/>
        <w:szCs w:val="20"/>
        <w:rtl/>
        <w:lang w:eastAsia="en-US"/>
      </w:rPr>
      <w:t>201936</w:t>
    </w:r>
  </w:p>
  <w:p w:rsidR="00CC6808" w:rsidRPr="003971E5" w:rsidRDefault="00CC6808" w:rsidP="003971E5">
    <w:pPr>
      <w:pStyle w:val="a5"/>
      <w:spacing w:line="360" w:lineRule="auto"/>
      <w:jc w:val="center"/>
      <w:rPr>
        <w:color w:val="17365D" w:themeColor="text2" w:themeShade="BF"/>
        <w:spacing w:val="34"/>
        <w:sz w:val="20"/>
        <w:szCs w:val="20"/>
      </w:rPr>
    </w:pPr>
    <w:r>
      <w:rPr>
        <w:color w:val="17365D" w:themeColor="text2" w:themeShade="BF"/>
        <w:spacing w:val="34"/>
        <w:sz w:val="20"/>
        <w:szCs w:val="20"/>
      </w:rPr>
      <w:t>efrath</w:t>
    </w:r>
    <w:r w:rsidRPr="00C00161">
      <w:rPr>
        <w:color w:val="17365D" w:themeColor="text2" w:themeShade="BF"/>
        <w:spacing w:val="34"/>
        <w:sz w:val="20"/>
        <w:szCs w:val="20"/>
      </w:rPr>
      <w:t>@pmo.gov.il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6A7F" w:rsidRDefault="00846A7F">
      <w:r>
        <w:separator/>
      </w:r>
    </w:p>
  </w:footnote>
  <w:footnote w:type="continuationSeparator" w:id="0">
    <w:p w:rsidR="00846A7F" w:rsidRDefault="00846A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6808" w:rsidRDefault="00CC6808" w:rsidP="00C646E2">
    <w:pPr>
      <w:pStyle w:val="a3"/>
      <w:jc w:val="center"/>
      <w:rPr>
        <w:rtl/>
      </w:rPr>
    </w:pPr>
    <w:r>
      <w:rPr>
        <w:noProof/>
        <w:rtl/>
        <w:lang w:eastAsia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AF4FF2C" wp14:editId="43EE0A09">
              <wp:simplePos x="0" y="0"/>
              <wp:positionH relativeFrom="margin">
                <wp:align>center</wp:align>
              </wp:positionH>
              <wp:positionV relativeFrom="paragraph">
                <wp:posOffset>919480</wp:posOffset>
              </wp:positionV>
              <wp:extent cx="4868545" cy="1444625"/>
              <wp:effectExtent l="0" t="0" r="0" b="3175"/>
              <wp:wrapSquare wrapText="bothSides"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68545" cy="1444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6808" w:rsidRPr="00291D44" w:rsidRDefault="00CC6808" w:rsidP="00373256">
                          <w:pPr>
                            <w:pStyle w:val="1"/>
                            <w:spacing w:line="312" w:lineRule="auto"/>
                            <w:rPr>
                              <w:spacing w:val="60"/>
                              <w:sz w:val="12"/>
                              <w:szCs w:val="12"/>
                              <w:rtl/>
                            </w:rPr>
                          </w:pPr>
                        </w:p>
                        <w:p w:rsidR="00CC6808" w:rsidRDefault="00CC6808" w:rsidP="00373256">
                          <w:pPr>
                            <w:pStyle w:val="1"/>
                            <w:spacing w:line="312" w:lineRule="auto"/>
                            <w:rPr>
                              <w:color w:val="17365D" w:themeColor="text2" w:themeShade="BF"/>
                              <w:spacing w:val="60"/>
                              <w:rtl/>
                            </w:rPr>
                          </w:pPr>
                        </w:p>
                        <w:p w:rsidR="00CC6808" w:rsidRDefault="00CC6808" w:rsidP="00373256">
                          <w:pPr>
                            <w:pStyle w:val="1"/>
                            <w:spacing w:line="312" w:lineRule="auto"/>
                            <w:rPr>
                              <w:color w:val="17365D" w:themeColor="text2" w:themeShade="BF"/>
                              <w:spacing w:val="60"/>
                              <w:rtl/>
                            </w:rPr>
                          </w:pPr>
                        </w:p>
                        <w:p w:rsidR="00CC6808" w:rsidRPr="00C00161" w:rsidRDefault="00CC6808" w:rsidP="00A44467">
                          <w:pPr>
                            <w:pStyle w:val="1"/>
                            <w:spacing w:line="312" w:lineRule="auto"/>
                            <w:rPr>
                              <w:color w:val="17365D" w:themeColor="text2" w:themeShade="BF"/>
                              <w:spacing w:val="60"/>
                              <w:rtl/>
                            </w:rPr>
                          </w:pPr>
                          <w:r w:rsidRPr="00C00161">
                            <w:rPr>
                              <w:rFonts w:hint="cs"/>
                              <w:color w:val="17365D" w:themeColor="text2" w:themeShade="BF"/>
                              <w:spacing w:val="60"/>
                              <w:rtl/>
                            </w:rPr>
                            <w:t>משרד ראש הממשלה</w:t>
                          </w:r>
                        </w:p>
                        <w:p w:rsidR="00CC6808" w:rsidRPr="0020155F" w:rsidRDefault="00CC6808" w:rsidP="0020155F">
                          <w:pPr>
                            <w:pStyle w:val="1"/>
                            <w:spacing w:line="312" w:lineRule="auto"/>
                            <w:rPr>
                              <w:color w:val="17365D" w:themeColor="text2" w:themeShade="BF"/>
                              <w:spacing w:val="60"/>
                              <w:sz w:val="18"/>
                              <w:szCs w:val="18"/>
                              <w:rtl/>
                            </w:rPr>
                          </w:pPr>
                          <w:r w:rsidRPr="0020155F">
                            <w:rPr>
                              <w:rFonts w:hint="cs"/>
                              <w:color w:val="17365D" w:themeColor="text2" w:themeShade="BF"/>
                              <w:spacing w:val="90"/>
                              <w:sz w:val="18"/>
                              <w:szCs w:val="18"/>
                              <w:rtl/>
                            </w:rPr>
                            <w:t>קשרי כנסת</w:t>
                          </w:r>
                          <w:r>
                            <w:rPr>
                              <w:rFonts w:hint="cs"/>
                              <w:color w:val="17365D" w:themeColor="text2" w:themeShade="BF"/>
                              <w:spacing w:val="90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20155F">
                            <w:rPr>
                              <w:rFonts w:hint="cs"/>
                              <w:color w:val="17365D" w:themeColor="text2" w:themeShade="BF"/>
                              <w:spacing w:val="90"/>
                              <w:sz w:val="18"/>
                              <w:szCs w:val="18"/>
                              <w:rtl/>
                            </w:rPr>
                            <w:t>-</w:t>
                          </w:r>
                          <w:r>
                            <w:rPr>
                              <w:rFonts w:hint="cs"/>
                              <w:color w:val="17365D" w:themeColor="text2" w:themeShade="BF"/>
                              <w:spacing w:val="90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20155F">
                            <w:rPr>
                              <w:rFonts w:hint="cs"/>
                              <w:color w:val="17365D" w:themeColor="text2" w:themeShade="BF"/>
                              <w:spacing w:val="90"/>
                              <w:sz w:val="18"/>
                              <w:szCs w:val="18"/>
                              <w:rtl/>
                            </w:rPr>
                            <w:t>ממשלה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F4FF2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0;margin-top:72.4pt;width:383.35pt;height:113.75pt;z-index: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" filled="f" stroked="f">
              <v:textbox>
                <w:txbxContent>
                  <w:p w:rsidR="00CC6808" w:rsidRPr="00291D44" w:rsidRDefault="00CC6808" w:rsidP="00373256">
                    <w:pPr>
                      <w:pStyle w:val="1"/>
                      <w:spacing w:line="312" w:lineRule="auto"/>
                      <w:rPr>
                        <w:spacing w:val="60"/>
                        <w:sz w:val="12"/>
                        <w:szCs w:val="12"/>
                        <w:rtl/>
                      </w:rPr>
                    </w:pPr>
                  </w:p>
                  <w:p w:rsidR="00CC6808" w:rsidRDefault="00CC6808" w:rsidP="00373256">
                    <w:pPr>
                      <w:pStyle w:val="1"/>
                      <w:spacing w:line="312" w:lineRule="auto"/>
                      <w:rPr>
                        <w:color w:val="17365D" w:themeColor="text2" w:themeShade="BF"/>
                        <w:spacing w:val="60"/>
                        <w:rtl/>
                      </w:rPr>
                    </w:pPr>
                  </w:p>
                  <w:p w:rsidR="00CC6808" w:rsidRDefault="00CC6808" w:rsidP="00373256">
                    <w:pPr>
                      <w:pStyle w:val="1"/>
                      <w:spacing w:line="312" w:lineRule="auto"/>
                      <w:rPr>
                        <w:color w:val="17365D" w:themeColor="text2" w:themeShade="BF"/>
                        <w:spacing w:val="60"/>
                        <w:rtl/>
                      </w:rPr>
                    </w:pPr>
                  </w:p>
                  <w:p w:rsidR="00CC6808" w:rsidRPr="00C00161" w:rsidRDefault="00CC6808" w:rsidP="00A44467">
                    <w:pPr>
                      <w:pStyle w:val="1"/>
                      <w:spacing w:line="312" w:lineRule="auto"/>
                      <w:rPr>
                        <w:color w:val="17365D" w:themeColor="text2" w:themeShade="BF"/>
                        <w:spacing w:val="60"/>
                        <w:rtl/>
                      </w:rPr>
                    </w:pPr>
                    <w:r w:rsidRPr="00C00161">
                      <w:rPr>
                        <w:rFonts w:hint="cs"/>
                        <w:color w:val="17365D" w:themeColor="text2" w:themeShade="BF"/>
                        <w:spacing w:val="60"/>
                        <w:rtl/>
                      </w:rPr>
                      <w:t>משרד ראש הממשלה</w:t>
                    </w:r>
                  </w:p>
                  <w:p w:rsidR="00CC6808" w:rsidRPr="0020155F" w:rsidRDefault="00CC6808" w:rsidP="0020155F">
                    <w:pPr>
                      <w:pStyle w:val="1"/>
                      <w:spacing w:line="312" w:lineRule="auto"/>
                      <w:rPr>
                        <w:color w:val="17365D" w:themeColor="text2" w:themeShade="BF"/>
                        <w:spacing w:val="60"/>
                        <w:sz w:val="18"/>
                        <w:szCs w:val="18"/>
                        <w:rtl/>
                      </w:rPr>
                    </w:pPr>
                    <w:r w:rsidRPr="0020155F">
                      <w:rPr>
                        <w:rFonts w:hint="cs"/>
                        <w:color w:val="17365D" w:themeColor="text2" w:themeShade="BF"/>
                        <w:spacing w:val="90"/>
                        <w:sz w:val="18"/>
                        <w:szCs w:val="18"/>
                        <w:rtl/>
                      </w:rPr>
                      <w:t>קשרי כנסת</w:t>
                    </w:r>
                    <w:r>
                      <w:rPr>
                        <w:rFonts w:hint="cs"/>
                        <w:color w:val="17365D" w:themeColor="text2" w:themeShade="BF"/>
                        <w:spacing w:val="90"/>
                        <w:sz w:val="18"/>
                        <w:szCs w:val="18"/>
                        <w:rtl/>
                      </w:rPr>
                      <w:t xml:space="preserve"> </w:t>
                    </w:r>
                    <w:r w:rsidRPr="0020155F">
                      <w:rPr>
                        <w:rFonts w:hint="cs"/>
                        <w:color w:val="17365D" w:themeColor="text2" w:themeShade="BF"/>
                        <w:spacing w:val="90"/>
                        <w:sz w:val="18"/>
                        <w:szCs w:val="18"/>
                        <w:rtl/>
                      </w:rPr>
                      <w:t>-</w:t>
                    </w:r>
                    <w:r>
                      <w:rPr>
                        <w:rFonts w:hint="cs"/>
                        <w:color w:val="17365D" w:themeColor="text2" w:themeShade="BF"/>
                        <w:spacing w:val="90"/>
                        <w:sz w:val="18"/>
                        <w:szCs w:val="18"/>
                        <w:rtl/>
                      </w:rPr>
                      <w:t xml:space="preserve"> </w:t>
                    </w:r>
                    <w:r w:rsidRPr="0020155F">
                      <w:rPr>
                        <w:rFonts w:hint="cs"/>
                        <w:color w:val="17365D" w:themeColor="text2" w:themeShade="BF"/>
                        <w:spacing w:val="90"/>
                        <w:sz w:val="18"/>
                        <w:szCs w:val="18"/>
                        <w:rtl/>
                      </w:rPr>
                      <w:t>ממשלה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:rsidR="00CC6808" w:rsidRDefault="00CC6808" w:rsidP="00C646E2">
    <w:pPr>
      <w:pStyle w:val="a3"/>
      <w:jc w:val="center"/>
    </w:pPr>
  </w:p>
  <w:p w:rsidR="00CC6808" w:rsidRDefault="00CC6808" w:rsidP="00E65507">
    <w:pPr>
      <w:pStyle w:val="a3"/>
      <w:jc w:val="right"/>
      <w:rPr>
        <w:rtl/>
      </w:rPr>
    </w:pPr>
    <w:r>
      <w:rPr>
        <w:noProof/>
        <w:lang w:eastAsia="en-US"/>
      </w:rPr>
      <w:drawing>
        <wp:anchor distT="0" distB="0" distL="114300" distR="114300" simplePos="0" relativeHeight="251656192" behindDoc="0" locked="0" layoutInCell="1" allowOverlap="1" wp14:anchorId="1E03C6F3" wp14:editId="11F41D4A">
          <wp:simplePos x="0" y="0"/>
          <wp:positionH relativeFrom="column">
            <wp:align>center</wp:align>
          </wp:positionH>
          <wp:positionV relativeFrom="paragraph">
            <wp:posOffset>-15875</wp:posOffset>
          </wp:positionV>
          <wp:extent cx="640080" cy="822960"/>
          <wp:effectExtent l="0" t="0" r="7620" b="0"/>
          <wp:wrapTopAndBottom/>
          <wp:docPr id="11" name="תמונה 1" descr="Il-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l-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080" cy="822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CC6808" w:rsidRDefault="00CC6808" w:rsidP="00E65507">
    <w:pPr>
      <w:pStyle w:val="a3"/>
      <w:jc w:val="right"/>
      <w:rPr>
        <w:rtl/>
      </w:rPr>
    </w:pPr>
  </w:p>
  <w:p w:rsidR="00CC6808" w:rsidRDefault="00CC6808" w:rsidP="00390C66">
    <w:pPr>
      <w:pStyle w:val="a3"/>
      <w:spacing w:line="360" w:lineRule="auto"/>
      <w:rPr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6C5E54"/>
    <w:multiLevelType w:val="hybridMultilevel"/>
    <w:tmpl w:val="CA18AA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CD1049"/>
    <w:multiLevelType w:val="hybridMultilevel"/>
    <w:tmpl w:val="956A6D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C7755D"/>
    <w:multiLevelType w:val="hybridMultilevel"/>
    <w:tmpl w:val="6C16E5EA"/>
    <w:lvl w:ilvl="0" w:tplc="97006A96">
      <w:start w:val="1"/>
      <w:numFmt w:val="decimal"/>
      <w:lvlText w:val="%1."/>
      <w:lvlJc w:val="left"/>
      <w:pPr>
        <w:ind w:left="720" w:hanging="360"/>
      </w:pPr>
      <w:rPr>
        <w:rFonts w:cs="Davi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F25FB2"/>
    <w:multiLevelType w:val="hybridMultilevel"/>
    <w:tmpl w:val="70A27192"/>
    <w:lvl w:ilvl="0" w:tplc="E9167E02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025A53"/>
    <w:multiLevelType w:val="hybridMultilevel"/>
    <w:tmpl w:val="CAF6C600"/>
    <w:lvl w:ilvl="0" w:tplc="8C80A69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David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819"/>
    <w:rsid w:val="00002F45"/>
    <w:rsid w:val="00004C43"/>
    <w:rsid w:val="000067F1"/>
    <w:rsid w:val="00007F0A"/>
    <w:rsid w:val="00013088"/>
    <w:rsid w:val="00016B08"/>
    <w:rsid w:val="00017960"/>
    <w:rsid w:val="000219D0"/>
    <w:rsid w:val="00024FD1"/>
    <w:rsid w:val="00025261"/>
    <w:rsid w:val="000270EA"/>
    <w:rsid w:val="00030019"/>
    <w:rsid w:val="000303C6"/>
    <w:rsid w:val="00030F72"/>
    <w:rsid w:val="00033A4B"/>
    <w:rsid w:val="00033A6B"/>
    <w:rsid w:val="00033B51"/>
    <w:rsid w:val="00034348"/>
    <w:rsid w:val="0003461D"/>
    <w:rsid w:val="00035BC8"/>
    <w:rsid w:val="00035BFC"/>
    <w:rsid w:val="00035EAF"/>
    <w:rsid w:val="000363AE"/>
    <w:rsid w:val="00036DD5"/>
    <w:rsid w:val="000435AC"/>
    <w:rsid w:val="000450A8"/>
    <w:rsid w:val="00047197"/>
    <w:rsid w:val="00047F51"/>
    <w:rsid w:val="00050AD3"/>
    <w:rsid w:val="0005178C"/>
    <w:rsid w:val="00051A29"/>
    <w:rsid w:val="00052433"/>
    <w:rsid w:val="000548B2"/>
    <w:rsid w:val="00054DDD"/>
    <w:rsid w:val="000553DC"/>
    <w:rsid w:val="00056C7C"/>
    <w:rsid w:val="00060012"/>
    <w:rsid w:val="0006087F"/>
    <w:rsid w:val="00060D9E"/>
    <w:rsid w:val="00061B0B"/>
    <w:rsid w:val="00061EC1"/>
    <w:rsid w:val="0006268C"/>
    <w:rsid w:val="00062903"/>
    <w:rsid w:val="000630AA"/>
    <w:rsid w:val="00065075"/>
    <w:rsid w:val="00066D53"/>
    <w:rsid w:val="00066EC0"/>
    <w:rsid w:val="0006771C"/>
    <w:rsid w:val="00067EB2"/>
    <w:rsid w:val="00071981"/>
    <w:rsid w:val="00071B7C"/>
    <w:rsid w:val="00071C99"/>
    <w:rsid w:val="000754DF"/>
    <w:rsid w:val="00075DC4"/>
    <w:rsid w:val="00075DE4"/>
    <w:rsid w:val="00076440"/>
    <w:rsid w:val="00077DD3"/>
    <w:rsid w:val="00080417"/>
    <w:rsid w:val="000812C9"/>
    <w:rsid w:val="000813B4"/>
    <w:rsid w:val="00081947"/>
    <w:rsid w:val="0008311A"/>
    <w:rsid w:val="000849E7"/>
    <w:rsid w:val="000853B6"/>
    <w:rsid w:val="00085401"/>
    <w:rsid w:val="00085515"/>
    <w:rsid w:val="000878C7"/>
    <w:rsid w:val="00090296"/>
    <w:rsid w:val="00091963"/>
    <w:rsid w:val="00095CE9"/>
    <w:rsid w:val="000A0515"/>
    <w:rsid w:val="000A11DE"/>
    <w:rsid w:val="000A1821"/>
    <w:rsid w:val="000A1A7A"/>
    <w:rsid w:val="000A1DBF"/>
    <w:rsid w:val="000A2797"/>
    <w:rsid w:val="000A29B1"/>
    <w:rsid w:val="000A329D"/>
    <w:rsid w:val="000A4116"/>
    <w:rsid w:val="000A417D"/>
    <w:rsid w:val="000A53C1"/>
    <w:rsid w:val="000A6A58"/>
    <w:rsid w:val="000A7A13"/>
    <w:rsid w:val="000A7B87"/>
    <w:rsid w:val="000A7E19"/>
    <w:rsid w:val="000B0560"/>
    <w:rsid w:val="000B1EBF"/>
    <w:rsid w:val="000B2996"/>
    <w:rsid w:val="000B3474"/>
    <w:rsid w:val="000B442C"/>
    <w:rsid w:val="000B5030"/>
    <w:rsid w:val="000B7338"/>
    <w:rsid w:val="000B770F"/>
    <w:rsid w:val="000C15DA"/>
    <w:rsid w:val="000C40F1"/>
    <w:rsid w:val="000C4DB9"/>
    <w:rsid w:val="000C6EBE"/>
    <w:rsid w:val="000D1361"/>
    <w:rsid w:val="000D217D"/>
    <w:rsid w:val="000D4BA1"/>
    <w:rsid w:val="000D4C94"/>
    <w:rsid w:val="000D77B6"/>
    <w:rsid w:val="000E09FB"/>
    <w:rsid w:val="000E246B"/>
    <w:rsid w:val="000E2FA4"/>
    <w:rsid w:val="000E3A9E"/>
    <w:rsid w:val="000E4331"/>
    <w:rsid w:val="000E443D"/>
    <w:rsid w:val="000E4DB6"/>
    <w:rsid w:val="000E6D8F"/>
    <w:rsid w:val="000E78B4"/>
    <w:rsid w:val="000E7EB5"/>
    <w:rsid w:val="000F0443"/>
    <w:rsid w:val="000F1CFF"/>
    <w:rsid w:val="000F203B"/>
    <w:rsid w:val="000F518A"/>
    <w:rsid w:val="000F5BF2"/>
    <w:rsid w:val="000F6065"/>
    <w:rsid w:val="000F6B32"/>
    <w:rsid w:val="000F7EB4"/>
    <w:rsid w:val="00103538"/>
    <w:rsid w:val="001044EA"/>
    <w:rsid w:val="0010500C"/>
    <w:rsid w:val="00106642"/>
    <w:rsid w:val="00106F35"/>
    <w:rsid w:val="001073C1"/>
    <w:rsid w:val="00110016"/>
    <w:rsid w:val="00110305"/>
    <w:rsid w:val="001122C2"/>
    <w:rsid w:val="00112850"/>
    <w:rsid w:val="0011518E"/>
    <w:rsid w:val="00115915"/>
    <w:rsid w:val="0012003F"/>
    <w:rsid w:val="00120235"/>
    <w:rsid w:val="00120F58"/>
    <w:rsid w:val="00121C66"/>
    <w:rsid w:val="00121FFE"/>
    <w:rsid w:val="00122B4F"/>
    <w:rsid w:val="00124000"/>
    <w:rsid w:val="00126C4A"/>
    <w:rsid w:val="00127272"/>
    <w:rsid w:val="00127CA0"/>
    <w:rsid w:val="0013248A"/>
    <w:rsid w:val="00132624"/>
    <w:rsid w:val="00133D77"/>
    <w:rsid w:val="00133E54"/>
    <w:rsid w:val="00133F3D"/>
    <w:rsid w:val="00140402"/>
    <w:rsid w:val="001415DC"/>
    <w:rsid w:val="00142263"/>
    <w:rsid w:val="00142E68"/>
    <w:rsid w:val="00145857"/>
    <w:rsid w:val="00146096"/>
    <w:rsid w:val="00147BF2"/>
    <w:rsid w:val="00152D3B"/>
    <w:rsid w:val="00152E39"/>
    <w:rsid w:val="00153EAC"/>
    <w:rsid w:val="00155AC2"/>
    <w:rsid w:val="00157113"/>
    <w:rsid w:val="00162730"/>
    <w:rsid w:val="00163D86"/>
    <w:rsid w:val="001640E3"/>
    <w:rsid w:val="00165F4C"/>
    <w:rsid w:val="00166BE2"/>
    <w:rsid w:val="00167A4B"/>
    <w:rsid w:val="0017018F"/>
    <w:rsid w:val="00173451"/>
    <w:rsid w:val="00176B90"/>
    <w:rsid w:val="00177882"/>
    <w:rsid w:val="001833B8"/>
    <w:rsid w:val="00184CED"/>
    <w:rsid w:val="00185126"/>
    <w:rsid w:val="001858D5"/>
    <w:rsid w:val="00185D74"/>
    <w:rsid w:val="00185F4E"/>
    <w:rsid w:val="00186627"/>
    <w:rsid w:val="001900C3"/>
    <w:rsid w:val="001903AF"/>
    <w:rsid w:val="00191AE4"/>
    <w:rsid w:val="001939FD"/>
    <w:rsid w:val="00194764"/>
    <w:rsid w:val="0019632C"/>
    <w:rsid w:val="001A2CFE"/>
    <w:rsid w:val="001A398C"/>
    <w:rsid w:val="001A4218"/>
    <w:rsid w:val="001A4353"/>
    <w:rsid w:val="001A594E"/>
    <w:rsid w:val="001A6153"/>
    <w:rsid w:val="001A7088"/>
    <w:rsid w:val="001A7720"/>
    <w:rsid w:val="001A7C6D"/>
    <w:rsid w:val="001B1382"/>
    <w:rsid w:val="001B191B"/>
    <w:rsid w:val="001B2DD8"/>
    <w:rsid w:val="001B33DA"/>
    <w:rsid w:val="001B3E43"/>
    <w:rsid w:val="001B4ECB"/>
    <w:rsid w:val="001B5136"/>
    <w:rsid w:val="001B6975"/>
    <w:rsid w:val="001B6EFF"/>
    <w:rsid w:val="001B6FC2"/>
    <w:rsid w:val="001C5AC2"/>
    <w:rsid w:val="001C621D"/>
    <w:rsid w:val="001C727C"/>
    <w:rsid w:val="001C7A49"/>
    <w:rsid w:val="001D1275"/>
    <w:rsid w:val="001D3EB5"/>
    <w:rsid w:val="001D5CD5"/>
    <w:rsid w:val="001D6020"/>
    <w:rsid w:val="001D643F"/>
    <w:rsid w:val="001D749D"/>
    <w:rsid w:val="001E0DAA"/>
    <w:rsid w:val="001E2715"/>
    <w:rsid w:val="001E2D4F"/>
    <w:rsid w:val="001E3CA9"/>
    <w:rsid w:val="001E47F6"/>
    <w:rsid w:val="001E4946"/>
    <w:rsid w:val="001E4DD7"/>
    <w:rsid w:val="001E5923"/>
    <w:rsid w:val="001F07AC"/>
    <w:rsid w:val="001F2846"/>
    <w:rsid w:val="001F3976"/>
    <w:rsid w:val="001F43D1"/>
    <w:rsid w:val="001F56D8"/>
    <w:rsid w:val="001F5B98"/>
    <w:rsid w:val="001F629C"/>
    <w:rsid w:val="001F697B"/>
    <w:rsid w:val="0020155F"/>
    <w:rsid w:val="0020232F"/>
    <w:rsid w:val="002028D7"/>
    <w:rsid w:val="002043C7"/>
    <w:rsid w:val="00204B26"/>
    <w:rsid w:val="00205601"/>
    <w:rsid w:val="00206533"/>
    <w:rsid w:val="00207A00"/>
    <w:rsid w:val="00210F49"/>
    <w:rsid w:val="00211752"/>
    <w:rsid w:val="00215C58"/>
    <w:rsid w:val="0021727D"/>
    <w:rsid w:val="0022188E"/>
    <w:rsid w:val="00222845"/>
    <w:rsid w:val="0022442C"/>
    <w:rsid w:val="0022618B"/>
    <w:rsid w:val="00226F13"/>
    <w:rsid w:val="00227A04"/>
    <w:rsid w:val="00230CA4"/>
    <w:rsid w:val="002311ED"/>
    <w:rsid w:val="002318C7"/>
    <w:rsid w:val="00231A75"/>
    <w:rsid w:val="00232096"/>
    <w:rsid w:val="0023258E"/>
    <w:rsid w:val="0023298F"/>
    <w:rsid w:val="00234D67"/>
    <w:rsid w:val="00234E35"/>
    <w:rsid w:val="002352DA"/>
    <w:rsid w:val="002354D9"/>
    <w:rsid w:val="00235DED"/>
    <w:rsid w:val="00235FF6"/>
    <w:rsid w:val="00236761"/>
    <w:rsid w:val="00236D9D"/>
    <w:rsid w:val="00237FA0"/>
    <w:rsid w:val="00237FF6"/>
    <w:rsid w:val="002414D9"/>
    <w:rsid w:val="00241617"/>
    <w:rsid w:val="002417F8"/>
    <w:rsid w:val="00242099"/>
    <w:rsid w:val="00242616"/>
    <w:rsid w:val="002431E3"/>
    <w:rsid w:val="002433C1"/>
    <w:rsid w:val="00243ED8"/>
    <w:rsid w:val="002442AE"/>
    <w:rsid w:val="0024576D"/>
    <w:rsid w:val="002472D0"/>
    <w:rsid w:val="00251EE7"/>
    <w:rsid w:val="00252CE8"/>
    <w:rsid w:val="00253A19"/>
    <w:rsid w:val="00254C01"/>
    <w:rsid w:val="00256148"/>
    <w:rsid w:val="00256326"/>
    <w:rsid w:val="00256509"/>
    <w:rsid w:val="00257BE8"/>
    <w:rsid w:val="00257FC0"/>
    <w:rsid w:val="002601DD"/>
    <w:rsid w:val="00260A76"/>
    <w:rsid w:val="00261C01"/>
    <w:rsid w:val="002625B3"/>
    <w:rsid w:val="00263D57"/>
    <w:rsid w:val="002646C4"/>
    <w:rsid w:val="00264CF2"/>
    <w:rsid w:val="002660D2"/>
    <w:rsid w:val="00267940"/>
    <w:rsid w:val="0027155F"/>
    <w:rsid w:val="0027204B"/>
    <w:rsid w:val="00275067"/>
    <w:rsid w:val="002753E4"/>
    <w:rsid w:val="00276E41"/>
    <w:rsid w:val="00282288"/>
    <w:rsid w:val="00282B8F"/>
    <w:rsid w:val="00283C7D"/>
    <w:rsid w:val="00286311"/>
    <w:rsid w:val="00286CC5"/>
    <w:rsid w:val="0028708A"/>
    <w:rsid w:val="002874EA"/>
    <w:rsid w:val="0029077B"/>
    <w:rsid w:val="00291D44"/>
    <w:rsid w:val="00296824"/>
    <w:rsid w:val="002A033E"/>
    <w:rsid w:val="002A0CFE"/>
    <w:rsid w:val="002A161D"/>
    <w:rsid w:val="002A187D"/>
    <w:rsid w:val="002A1FBA"/>
    <w:rsid w:val="002A3596"/>
    <w:rsid w:val="002A3D2A"/>
    <w:rsid w:val="002A435C"/>
    <w:rsid w:val="002A4369"/>
    <w:rsid w:val="002A77BB"/>
    <w:rsid w:val="002B268B"/>
    <w:rsid w:val="002B40BA"/>
    <w:rsid w:val="002B48F9"/>
    <w:rsid w:val="002B4A57"/>
    <w:rsid w:val="002B6466"/>
    <w:rsid w:val="002C0C6A"/>
    <w:rsid w:val="002C178B"/>
    <w:rsid w:val="002C22F0"/>
    <w:rsid w:val="002C279C"/>
    <w:rsid w:val="002C4CD2"/>
    <w:rsid w:val="002C5268"/>
    <w:rsid w:val="002C58BF"/>
    <w:rsid w:val="002C5989"/>
    <w:rsid w:val="002C5B96"/>
    <w:rsid w:val="002C71FF"/>
    <w:rsid w:val="002D0615"/>
    <w:rsid w:val="002D1BBD"/>
    <w:rsid w:val="002D3E7B"/>
    <w:rsid w:val="002D4301"/>
    <w:rsid w:val="002D4B8B"/>
    <w:rsid w:val="002D6139"/>
    <w:rsid w:val="002E0875"/>
    <w:rsid w:val="002E08A9"/>
    <w:rsid w:val="002E48D4"/>
    <w:rsid w:val="002E682C"/>
    <w:rsid w:val="002F16EB"/>
    <w:rsid w:val="002F1716"/>
    <w:rsid w:val="002F1732"/>
    <w:rsid w:val="002F22F9"/>
    <w:rsid w:val="002F4707"/>
    <w:rsid w:val="002F561D"/>
    <w:rsid w:val="0030335C"/>
    <w:rsid w:val="00303709"/>
    <w:rsid w:val="00303A59"/>
    <w:rsid w:val="0030525C"/>
    <w:rsid w:val="003101D8"/>
    <w:rsid w:val="00310408"/>
    <w:rsid w:val="00311028"/>
    <w:rsid w:val="003128BB"/>
    <w:rsid w:val="003139D9"/>
    <w:rsid w:val="00317883"/>
    <w:rsid w:val="0032023C"/>
    <w:rsid w:val="003218F1"/>
    <w:rsid w:val="00321C6E"/>
    <w:rsid w:val="00322DB8"/>
    <w:rsid w:val="00323C59"/>
    <w:rsid w:val="00324060"/>
    <w:rsid w:val="003242B8"/>
    <w:rsid w:val="00325642"/>
    <w:rsid w:val="00326211"/>
    <w:rsid w:val="003265FF"/>
    <w:rsid w:val="00326D39"/>
    <w:rsid w:val="00330DC1"/>
    <w:rsid w:val="0033158F"/>
    <w:rsid w:val="00331D78"/>
    <w:rsid w:val="00334C0D"/>
    <w:rsid w:val="00335F7B"/>
    <w:rsid w:val="00336CCF"/>
    <w:rsid w:val="00336CFC"/>
    <w:rsid w:val="003410F0"/>
    <w:rsid w:val="00341311"/>
    <w:rsid w:val="00341FAC"/>
    <w:rsid w:val="0034209A"/>
    <w:rsid w:val="003422C0"/>
    <w:rsid w:val="00342D4B"/>
    <w:rsid w:val="00344E25"/>
    <w:rsid w:val="003457F1"/>
    <w:rsid w:val="00345F8C"/>
    <w:rsid w:val="00346884"/>
    <w:rsid w:val="00346BD7"/>
    <w:rsid w:val="00347C43"/>
    <w:rsid w:val="003507DC"/>
    <w:rsid w:val="00351666"/>
    <w:rsid w:val="00351B5D"/>
    <w:rsid w:val="003533A7"/>
    <w:rsid w:val="00353E71"/>
    <w:rsid w:val="00355CB1"/>
    <w:rsid w:val="00355F7A"/>
    <w:rsid w:val="003615C1"/>
    <w:rsid w:val="00362056"/>
    <w:rsid w:val="00362090"/>
    <w:rsid w:val="00362583"/>
    <w:rsid w:val="00362C09"/>
    <w:rsid w:val="00363133"/>
    <w:rsid w:val="0036403A"/>
    <w:rsid w:val="003665B1"/>
    <w:rsid w:val="00366F11"/>
    <w:rsid w:val="0036700A"/>
    <w:rsid w:val="003673CC"/>
    <w:rsid w:val="00367902"/>
    <w:rsid w:val="00367E80"/>
    <w:rsid w:val="00371542"/>
    <w:rsid w:val="003727D1"/>
    <w:rsid w:val="00373256"/>
    <w:rsid w:val="00375036"/>
    <w:rsid w:val="0037524A"/>
    <w:rsid w:val="00375A89"/>
    <w:rsid w:val="00375D91"/>
    <w:rsid w:val="00380C17"/>
    <w:rsid w:val="00381767"/>
    <w:rsid w:val="00384348"/>
    <w:rsid w:val="00384AAE"/>
    <w:rsid w:val="00384F34"/>
    <w:rsid w:val="00387CC2"/>
    <w:rsid w:val="00387F52"/>
    <w:rsid w:val="00390C66"/>
    <w:rsid w:val="00390F2A"/>
    <w:rsid w:val="00392B71"/>
    <w:rsid w:val="00393285"/>
    <w:rsid w:val="00393DCC"/>
    <w:rsid w:val="0039592F"/>
    <w:rsid w:val="00396DF5"/>
    <w:rsid w:val="003971E5"/>
    <w:rsid w:val="00397C26"/>
    <w:rsid w:val="003A016D"/>
    <w:rsid w:val="003A1679"/>
    <w:rsid w:val="003A17F0"/>
    <w:rsid w:val="003A190A"/>
    <w:rsid w:val="003A1C5A"/>
    <w:rsid w:val="003A3BA0"/>
    <w:rsid w:val="003A5CBB"/>
    <w:rsid w:val="003A7778"/>
    <w:rsid w:val="003A7A1C"/>
    <w:rsid w:val="003B0801"/>
    <w:rsid w:val="003B0DD8"/>
    <w:rsid w:val="003B1AA3"/>
    <w:rsid w:val="003B27F8"/>
    <w:rsid w:val="003B3144"/>
    <w:rsid w:val="003B3363"/>
    <w:rsid w:val="003B3E98"/>
    <w:rsid w:val="003B62EB"/>
    <w:rsid w:val="003B6367"/>
    <w:rsid w:val="003B7D2F"/>
    <w:rsid w:val="003C02D6"/>
    <w:rsid w:val="003C1F87"/>
    <w:rsid w:val="003C43E9"/>
    <w:rsid w:val="003C47EE"/>
    <w:rsid w:val="003C59B8"/>
    <w:rsid w:val="003D0144"/>
    <w:rsid w:val="003D0776"/>
    <w:rsid w:val="003D0FEB"/>
    <w:rsid w:val="003D1493"/>
    <w:rsid w:val="003D17B3"/>
    <w:rsid w:val="003D19F1"/>
    <w:rsid w:val="003D1E8B"/>
    <w:rsid w:val="003D23AE"/>
    <w:rsid w:val="003D2E48"/>
    <w:rsid w:val="003D42AA"/>
    <w:rsid w:val="003D4829"/>
    <w:rsid w:val="003D52F0"/>
    <w:rsid w:val="003D5986"/>
    <w:rsid w:val="003D5DAD"/>
    <w:rsid w:val="003D60D6"/>
    <w:rsid w:val="003D757B"/>
    <w:rsid w:val="003E1A87"/>
    <w:rsid w:val="003E27C5"/>
    <w:rsid w:val="003E6730"/>
    <w:rsid w:val="003E6861"/>
    <w:rsid w:val="003F0258"/>
    <w:rsid w:val="003F0E5D"/>
    <w:rsid w:val="003F1B18"/>
    <w:rsid w:val="003F38CB"/>
    <w:rsid w:val="003F3975"/>
    <w:rsid w:val="003F41AB"/>
    <w:rsid w:val="003F739F"/>
    <w:rsid w:val="003F74E8"/>
    <w:rsid w:val="003F7BC9"/>
    <w:rsid w:val="003F7EF7"/>
    <w:rsid w:val="004002D9"/>
    <w:rsid w:val="00400DF4"/>
    <w:rsid w:val="0040234F"/>
    <w:rsid w:val="00403AD3"/>
    <w:rsid w:val="00404925"/>
    <w:rsid w:val="00405262"/>
    <w:rsid w:val="00405974"/>
    <w:rsid w:val="00406098"/>
    <w:rsid w:val="004064C4"/>
    <w:rsid w:val="00407CC1"/>
    <w:rsid w:val="00411E2C"/>
    <w:rsid w:val="0041225F"/>
    <w:rsid w:val="004153F5"/>
    <w:rsid w:val="00416178"/>
    <w:rsid w:val="00416C5D"/>
    <w:rsid w:val="00417345"/>
    <w:rsid w:val="004179F9"/>
    <w:rsid w:val="0042038D"/>
    <w:rsid w:val="00420A67"/>
    <w:rsid w:val="0042172E"/>
    <w:rsid w:val="004233C4"/>
    <w:rsid w:val="0042353C"/>
    <w:rsid w:val="00424DA2"/>
    <w:rsid w:val="004269E4"/>
    <w:rsid w:val="0042738A"/>
    <w:rsid w:val="0042747E"/>
    <w:rsid w:val="00431741"/>
    <w:rsid w:val="00432B0C"/>
    <w:rsid w:val="00434DF4"/>
    <w:rsid w:val="00434F79"/>
    <w:rsid w:val="00437DCC"/>
    <w:rsid w:val="0044020B"/>
    <w:rsid w:val="00441129"/>
    <w:rsid w:val="00441637"/>
    <w:rsid w:val="00442342"/>
    <w:rsid w:val="004437F0"/>
    <w:rsid w:val="004455F6"/>
    <w:rsid w:val="00446E67"/>
    <w:rsid w:val="0045179E"/>
    <w:rsid w:val="004535C3"/>
    <w:rsid w:val="00454EF1"/>
    <w:rsid w:val="00455035"/>
    <w:rsid w:val="0045570D"/>
    <w:rsid w:val="0046066D"/>
    <w:rsid w:val="00462222"/>
    <w:rsid w:val="00463E54"/>
    <w:rsid w:val="00464B56"/>
    <w:rsid w:val="00465928"/>
    <w:rsid w:val="00465F1D"/>
    <w:rsid w:val="0046611A"/>
    <w:rsid w:val="00466213"/>
    <w:rsid w:val="00467380"/>
    <w:rsid w:val="0047131C"/>
    <w:rsid w:val="00471A22"/>
    <w:rsid w:val="00472C1F"/>
    <w:rsid w:val="004743A9"/>
    <w:rsid w:val="00476782"/>
    <w:rsid w:val="00476CE5"/>
    <w:rsid w:val="00481349"/>
    <w:rsid w:val="00482AC4"/>
    <w:rsid w:val="004840AB"/>
    <w:rsid w:val="00484D8A"/>
    <w:rsid w:val="00490B54"/>
    <w:rsid w:val="00490C3A"/>
    <w:rsid w:val="004924B1"/>
    <w:rsid w:val="004925D9"/>
    <w:rsid w:val="004928D8"/>
    <w:rsid w:val="004930C3"/>
    <w:rsid w:val="00497B92"/>
    <w:rsid w:val="004A0077"/>
    <w:rsid w:val="004A1573"/>
    <w:rsid w:val="004A2849"/>
    <w:rsid w:val="004A2E1A"/>
    <w:rsid w:val="004A5A6E"/>
    <w:rsid w:val="004A78DE"/>
    <w:rsid w:val="004B02A0"/>
    <w:rsid w:val="004B0E2C"/>
    <w:rsid w:val="004B3FBA"/>
    <w:rsid w:val="004B4206"/>
    <w:rsid w:val="004B53B7"/>
    <w:rsid w:val="004B7AA2"/>
    <w:rsid w:val="004C07C8"/>
    <w:rsid w:val="004C1273"/>
    <w:rsid w:val="004C1DEA"/>
    <w:rsid w:val="004C5CCF"/>
    <w:rsid w:val="004D00A0"/>
    <w:rsid w:val="004D0111"/>
    <w:rsid w:val="004D022A"/>
    <w:rsid w:val="004D1477"/>
    <w:rsid w:val="004D1D32"/>
    <w:rsid w:val="004D4C26"/>
    <w:rsid w:val="004D5A76"/>
    <w:rsid w:val="004D61F9"/>
    <w:rsid w:val="004D64E9"/>
    <w:rsid w:val="004D799F"/>
    <w:rsid w:val="004E0749"/>
    <w:rsid w:val="004E2D6B"/>
    <w:rsid w:val="004E44A7"/>
    <w:rsid w:val="004E4624"/>
    <w:rsid w:val="004E6401"/>
    <w:rsid w:val="004E7092"/>
    <w:rsid w:val="004E7438"/>
    <w:rsid w:val="004F1814"/>
    <w:rsid w:val="004F2519"/>
    <w:rsid w:val="004F4EA8"/>
    <w:rsid w:val="004F61D1"/>
    <w:rsid w:val="004F62A6"/>
    <w:rsid w:val="004F6A81"/>
    <w:rsid w:val="004F6EC4"/>
    <w:rsid w:val="004F7065"/>
    <w:rsid w:val="004F7E72"/>
    <w:rsid w:val="00500055"/>
    <w:rsid w:val="005011D1"/>
    <w:rsid w:val="0050190E"/>
    <w:rsid w:val="00501DC1"/>
    <w:rsid w:val="00503F77"/>
    <w:rsid w:val="005046E5"/>
    <w:rsid w:val="00504A00"/>
    <w:rsid w:val="00504CEB"/>
    <w:rsid w:val="00507275"/>
    <w:rsid w:val="00507402"/>
    <w:rsid w:val="00512F15"/>
    <w:rsid w:val="005131FA"/>
    <w:rsid w:val="005133F8"/>
    <w:rsid w:val="005136B4"/>
    <w:rsid w:val="005158E8"/>
    <w:rsid w:val="00516EC0"/>
    <w:rsid w:val="00520443"/>
    <w:rsid w:val="005223BF"/>
    <w:rsid w:val="005229FE"/>
    <w:rsid w:val="00522BAC"/>
    <w:rsid w:val="0052346F"/>
    <w:rsid w:val="00523E63"/>
    <w:rsid w:val="00524706"/>
    <w:rsid w:val="00525964"/>
    <w:rsid w:val="00526649"/>
    <w:rsid w:val="00526E7F"/>
    <w:rsid w:val="00527282"/>
    <w:rsid w:val="005275DE"/>
    <w:rsid w:val="00533115"/>
    <w:rsid w:val="00537089"/>
    <w:rsid w:val="00537E20"/>
    <w:rsid w:val="005423A9"/>
    <w:rsid w:val="00542B4B"/>
    <w:rsid w:val="00542F3F"/>
    <w:rsid w:val="00544479"/>
    <w:rsid w:val="005524E8"/>
    <w:rsid w:val="00553B53"/>
    <w:rsid w:val="00554220"/>
    <w:rsid w:val="005544EB"/>
    <w:rsid w:val="00554847"/>
    <w:rsid w:val="00560E1F"/>
    <w:rsid w:val="005621E3"/>
    <w:rsid w:val="005628D3"/>
    <w:rsid w:val="005632E8"/>
    <w:rsid w:val="00565926"/>
    <w:rsid w:val="00567B4F"/>
    <w:rsid w:val="00567D48"/>
    <w:rsid w:val="0057064F"/>
    <w:rsid w:val="00570F58"/>
    <w:rsid w:val="0057489F"/>
    <w:rsid w:val="00576BC7"/>
    <w:rsid w:val="00577169"/>
    <w:rsid w:val="00577560"/>
    <w:rsid w:val="00581AFB"/>
    <w:rsid w:val="00581DC6"/>
    <w:rsid w:val="00584EBC"/>
    <w:rsid w:val="00586332"/>
    <w:rsid w:val="005919E6"/>
    <w:rsid w:val="00592839"/>
    <w:rsid w:val="00595BFF"/>
    <w:rsid w:val="00595D07"/>
    <w:rsid w:val="005A00D0"/>
    <w:rsid w:val="005A0D69"/>
    <w:rsid w:val="005A1A30"/>
    <w:rsid w:val="005A1B84"/>
    <w:rsid w:val="005A2B19"/>
    <w:rsid w:val="005A2E64"/>
    <w:rsid w:val="005A32F6"/>
    <w:rsid w:val="005A4481"/>
    <w:rsid w:val="005A74F7"/>
    <w:rsid w:val="005B1522"/>
    <w:rsid w:val="005B19C8"/>
    <w:rsid w:val="005B2906"/>
    <w:rsid w:val="005B3744"/>
    <w:rsid w:val="005B558E"/>
    <w:rsid w:val="005B61B6"/>
    <w:rsid w:val="005B6635"/>
    <w:rsid w:val="005B6B24"/>
    <w:rsid w:val="005B794F"/>
    <w:rsid w:val="005C0D72"/>
    <w:rsid w:val="005C0DC7"/>
    <w:rsid w:val="005C3FE5"/>
    <w:rsid w:val="005C46C1"/>
    <w:rsid w:val="005C711E"/>
    <w:rsid w:val="005D00F5"/>
    <w:rsid w:val="005D02AA"/>
    <w:rsid w:val="005D1AEC"/>
    <w:rsid w:val="005D37E6"/>
    <w:rsid w:val="005D41BE"/>
    <w:rsid w:val="005D5B6B"/>
    <w:rsid w:val="005D64E8"/>
    <w:rsid w:val="005D654A"/>
    <w:rsid w:val="005D779A"/>
    <w:rsid w:val="005E0D28"/>
    <w:rsid w:val="005E2AC6"/>
    <w:rsid w:val="005E30F2"/>
    <w:rsid w:val="005E4B9E"/>
    <w:rsid w:val="005E7730"/>
    <w:rsid w:val="005F13BB"/>
    <w:rsid w:val="005F22C4"/>
    <w:rsid w:val="005F360B"/>
    <w:rsid w:val="0060162B"/>
    <w:rsid w:val="006027DA"/>
    <w:rsid w:val="00602D0D"/>
    <w:rsid w:val="006030E2"/>
    <w:rsid w:val="00604B35"/>
    <w:rsid w:val="006066FA"/>
    <w:rsid w:val="006077FD"/>
    <w:rsid w:val="0061072E"/>
    <w:rsid w:val="00613133"/>
    <w:rsid w:val="00614026"/>
    <w:rsid w:val="0061441C"/>
    <w:rsid w:val="0061643E"/>
    <w:rsid w:val="00616A7E"/>
    <w:rsid w:val="0061753F"/>
    <w:rsid w:val="00623CEE"/>
    <w:rsid w:val="00624365"/>
    <w:rsid w:val="00625163"/>
    <w:rsid w:val="00625935"/>
    <w:rsid w:val="0063112D"/>
    <w:rsid w:val="006317F6"/>
    <w:rsid w:val="00632527"/>
    <w:rsid w:val="00635539"/>
    <w:rsid w:val="0063571C"/>
    <w:rsid w:val="00635BE1"/>
    <w:rsid w:val="00636A52"/>
    <w:rsid w:val="00636A5B"/>
    <w:rsid w:val="00640568"/>
    <w:rsid w:val="00640B01"/>
    <w:rsid w:val="0064266A"/>
    <w:rsid w:val="00644F6B"/>
    <w:rsid w:val="006456F7"/>
    <w:rsid w:val="00646C4C"/>
    <w:rsid w:val="00646F02"/>
    <w:rsid w:val="006502CA"/>
    <w:rsid w:val="006530D9"/>
    <w:rsid w:val="00653D9E"/>
    <w:rsid w:val="0065437F"/>
    <w:rsid w:val="006546DE"/>
    <w:rsid w:val="00654EE4"/>
    <w:rsid w:val="00654F0C"/>
    <w:rsid w:val="006555D6"/>
    <w:rsid w:val="006555F3"/>
    <w:rsid w:val="006560A2"/>
    <w:rsid w:val="006562F5"/>
    <w:rsid w:val="00657690"/>
    <w:rsid w:val="00660652"/>
    <w:rsid w:val="00660BC5"/>
    <w:rsid w:val="006614EB"/>
    <w:rsid w:val="00661AD5"/>
    <w:rsid w:val="006633AE"/>
    <w:rsid w:val="00663578"/>
    <w:rsid w:val="00664581"/>
    <w:rsid w:val="00665B49"/>
    <w:rsid w:val="00666909"/>
    <w:rsid w:val="00666BDE"/>
    <w:rsid w:val="006703F4"/>
    <w:rsid w:val="00670BA1"/>
    <w:rsid w:val="00670DA9"/>
    <w:rsid w:val="00670E31"/>
    <w:rsid w:val="00675167"/>
    <w:rsid w:val="00676AEE"/>
    <w:rsid w:val="006814E1"/>
    <w:rsid w:val="00684222"/>
    <w:rsid w:val="0068478C"/>
    <w:rsid w:val="0068495A"/>
    <w:rsid w:val="0069133E"/>
    <w:rsid w:val="0069305E"/>
    <w:rsid w:val="006943A2"/>
    <w:rsid w:val="00696EB2"/>
    <w:rsid w:val="006971EA"/>
    <w:rsid w:val="0069769C"/>
    <w:rsid w:val="00697722"/>
    <w:rsid w:val="00697889"/>
    <w:rsid w:val="006A0D82"/>
    <w:rsid w:val="006A29A3"/>
    <w:rsid w:val="006A2FD6"/>
    <w:rsid w:val="006A5747"/>
    <w:rsid w:val="006A65FB"/>
    <w:rsid w:val="006A6703"/>
    <w:rsid w:val="006A7794"/>
    <w:rsid w:val="006B00DC"/>
    <w:rsid w:val="006B1887"/>
    <w:rsid w:val="006B26EE"/>
    <w:rsid w:val="006B383D"/>
    <w:rsid w:val="006B55DD"/>
    <w:rsid w:val="006B6F32"/>
    <w:rsid w:val="006C146B"/>
    <w:rsid w:val="006C163C"/>
    <w:rsid w:val="006C1924"/>
    <w:rsid w:val="006C1BFA"/>
    <w:rsid w:val="006C2112"/>
    <w:rsid w:val="006C2DC4"/>
    <w:rsid w:val="006C3654"/>
    <w:rsid w:val="006C6014"/>
    <w:rsid w:val="006C71D8"/>
    <w:rsid w:val="006D049D"/>
    <w:rsid w:val="006D056F"/>
    <w:rsid w:val="006D100B"/>
    <w:rsid w:val="006D1187"/>
    <w:rsid w:val="006D19E0"/>
    <w:rsid w:val="006D258D"/>
    <w:rsid w:val="006D31B1"/>
    <w:rsid w:val="006D58D1"/>
    <w:rsid w:val="006D7984"/>
    <w:rsid w:val="006D7ADF"/>
    <w:rsid w:val="006E1D34"/>
    <w:rsid w:val="006E4AB2"/>
    <w:rsid w:val="006E54DC"/>
    <w:rsid w:val="006E5523"/>
    <w:rsid w:val="006E6E3C"/>
    <w:rsid w:val="006F07A4"/>
    <w:rsid w:val="006F24E5"/>
    <w:rsid w:val="006F2792"/>
    <w:rsid w:val="006F4C5B"/>
    <w:rsid w:val="006F4F04"/>
    <w:rsid w:val="006F71BD"/>
    <w:rsid w:val="0070006B"/>
    <w:rsid w:val="00701984"/>
    <w:rsid w:val="00705079"/>
    <w:rsid w:val="007050FD"/>
    <w:rsid w:val="007068E5"/>
    <w:rsid w:val="00707BD4"/>
    <w:rsid w:val="00707CA8"/>
    <w:rsid w:val="007117EE"/>
    <w:rsid w:val="00711EC6"/>
    <w:rsid w:val="00712FA0"/>
    <w:rsid w:val="007131E9"/>
    <w:rsid w:val="0071409B"/>
    <w:rsid w:val="00715B23"/>
    <w:rsid w:val="00716EEC"/>
    <w:rsid w:val="0072072C"/>
    <w:rsid w:val="00720890"/>
    <w:rsid w:val="00720D2D"/>
    <w:rsid w:val="007231AF"/>
    <w:rsid w:val="00723576"/>
    <w:rsid w:val="00723610"/>
    <w:rsid w:val="00723F14"/>
    <w:rsid w:val="00724973"/>
    <w:rsid w:val="00724CFF"/>
    <w:rsid w:val="00725292"/>
    <w:rsid w:val="00725788"/>
    <w:rsid w:val="00726D59"/>
    <w:rsid w:val="00726FCB"/>
    <w:rsid w:val="007274B3"/>
    <w:rsid w:val="007304AB"/>
    <w:rsid w:val="00730652"/>
    <w:rsid w:val="00730C49"/>
    <w:rsid w:val="007341E5"/>
    <w:rsid w:val="00736B28"/>
    <w:rsid w:val="00741371"/>
    <w:rsid w:val="00742392"/>
    <w:rsid w:val="00742675"/>
    <w:rsid w:val="00742693"/>
    <w:rsid w:val="00742AB4"/>
    <w:rsid w:val="00744D1F"/>
    <w:rsid w:val="00744F65"/>
    <w:rsid w:val="007453B3"/>
    <w:rsid w:val="00745526"/>
    <w:rsid w:val="00752403"/>
    <w:rsid w:val="007527C9"/>
    <w:rsid w:val="00753272"/>
    <w:rsid w:val="00753275"/>
    <w:rsid w:val="00754576"/>
    <w:rsid w:val="00754DBE"/>
    <w:rsid w:val="00755A54"/>
    <w:rsid w:val="00756AC2"/>
    <w:rsid w:val="00760554"/>
    <w:rsid w:val="007609E1"/>
    <w:rsid w:val="0076185F"/>
    <w:rsid w:val="00761908"/>
    <w:rsid w:val="00764999"/>
    <w:rsid w:val="00765453"/>
    <w:rsid w:val="007716EE"/>
    <w:rsid w:val="00771EC8"/>
    <w:rsid w:val="00772771"/>
    <w:rsid w:val="00774F14"/>
    <w:rsid w:val="00775E36"/>
    <w:rsid w:val="00776BC2"/>
    <w:rsid w:val="00777148"/>
    <w:rsid w:val="0078158B"/>
    <w:rsid w:val="00782293"/>
    <w:rsid w:val="007839A3"/>
    <w:rsid w:val="00784535"/>
    <w:rsid w:val="00784EB7"/>
    <w:rsid w:val="007856B9"/>
    <w:rsid w:val="00785722"/>
    <w:rsid w:val="0078607C"/>
    <w:rsid w:val="00786F01"/>
    <w:rsid w:val="00790FE4"/>
    <w:rsid w:val="00791BD0"/>
    <w:rsid w:val="00792B6B"/>
    <w:rsid w:val="00793F6E"/>
    <w:rsid w:val="00794156"/>
    <w:rsid w:val="007971BE"/>
    <w:rsid w:val="00797BE1"/>
    <w:rsid w:val="00797FFD"/>
    <w:rsid w:val="007A0476"/>
    <w:rsid w:val="007A23D1"/>
    <w:rsid w:val="007A31B3"/>
    <w:rsid w:val="007A4E34"/>
    <w:rsid w:val="007A59A7"/>
    <w:rsid w:val="007A68C1"/>
    <w:rsid w:val="007A6D28"/>
    <w:rsid w:val="007A6F74"/>
    <w:rsid w:val="007A7E79"/>
    <w:rsid w:val="007B2C2C"/>
    <w:rsid w:val="007B2F9C"/>
    <w:rsid w:val="007B353B"/>
    <w:rsid w:val="007B4AFB"/>
    <w:rsid w:val="007B5403"/>
    <w:rsid w:val="007B5D70"/>
    <w:rsid w:val="007B679A"/>
    <w:rsid w:val="007B6CB1"/>
    <w:rsid w:val="007B7186"/>
    <w:rsid w:val="007C00DB"/>
    <w:rsid w:val="007C04E4"/>
    <w:rsid w:val="007C0927"/>
    <w:rsid w:val="007C2034"/>
    <w:rsid w:val="007C2CBA"/>
    <w:rsid w:val="007C6ECF"/>
    <w:rsid w:val="007D09AC"/>
    <w:rsid w:val="007D0C69"/>
    <w:rsid w:val="007D40E6"/>
    <w:rsid w:val="007D472B"/>
    <w:rsid w:val="007D492A"/>
    <w:rsid w:val="007D5B55"/>
    <w:rsid w:val="007E06D5"/>
    <w:rsid w:val="007E095C"/>
    <w:rsid w:val="007E210D"/>
    <w:rsid w:val="007E69AE"/>
    <w:rsid w:val="007E7825"/>
    <w:rsid w:val="007F0006"/>
    <w:rsid w:val="007F3161"/>
    <w:rsid w:val="007F35BE"/>
    <w:rsid w:val="007F418C"/>
    <w:rsid w:val="007F4318"/>
    <w:rsid w:val="007F66F9"/>
    <w:rsid w:val="007F7092"/>
    <w:rsid w:val="007F7DE0"/>
    <w:rsid w:val="008008E7"/>
    <w:rsid w:val="00800E4A"/>
    <w:rsid w:val="0080107E"/>
    <w:rsid w:val="00801D33"/>
    <w:rsid w:val="0080331F"/>
    <w:rsid w:val="00804A0D"/>
    <w:rsid w:val="00804A23"/>
    <w:rsid w:val="00805645"/>
    <w:rsid w:val="008063AE"/>
    <w:rsid w:val="008066B9"/>
    <w:rsid w:val="00810534"/>
    <w:rsid w:val="00811C52"/>
    <w:rsid w:val="00811DB6"/>
    <w:rsid w:val="00812629"/>
    <w:rsid w:val="008154C5"/>
    <w:rsid w:val="00817A96"/>
    <w:rsid w:val="008200F0"/>
    <w:rsid w:val="00821B4F"/>
    <w:rsid w:val="0082431E"/>
    <w:rsid w:val="008266CB"/>
    <w:rsid w:val="008277AE"/>
    <w:rsid w:val="008301C8"/>
    <w:rsid w:val="00830600"/>
    <w:rsid w:val="00833F1A"/>
    <w:rsid w:val="00834C4D"/>
    <w:rsid w:val="008358A0"/>
    <w:rsid w:val="00837040"/>
    <w:rsid w:val="00840871"/>
    <w:rsid w:val="00843079"/>
    <w:rsid w:val="00846A7F"/>
    <w:rsid w:val="00846AEF"/>
    <w:rsid w:val="008526AD"/>
    <w:rsid w:val="00852D2E"/>
    <w:rsid w:val="00853E83"/>
    <w:rsid w:val="00854AC0"/>
    <w:rsid w:val="0085561C"/>
    <w:rsid w:val="00855E66"/>
    <w:rsid w:val="00857571"/>
    <w:rsid w:val="008578CD"/>
    <w:rsid w:val="00857C4D"/>
    <w:rsid w:val="00860E78"/>
    <w:rsid w:val="00863C8E"/>
    <w:rsid w:val="00865CE2"/>
    <w:rsid w:val="00866BB3"/>
    <w:rsid w:val="008670DA"/>
    <w:rsid w:val="00870FA1"/>
    <w:rsid w:val="008717C9"/>
    <w:rsid w:val="00872BB6"/>
    <w:rsid w:val="00872E4A"/>
    <w:rsid w:val="00874AA7"/>
    <w:rsid w:val="00875148"/>
    <w:rsid w:val="00875D7D"/>
    <w:rsid w:val="008760E0"/>
    <w:rsid w:val="0087644A"/>
    <w:rsid w:val="008823CC"/>
    <w:rsid w:val="0088264B"/>
    <w:rsid w:val="00882CD6"/>
    <w:rsid w:val="00882F8D"/>
    <w:rsid w:val="008836BE"/>
    <w:rsid w:val="00884A34"/>
    <w:rsid w:val="00885367"/>
    <w:rsid w:val="008857C1"/>
    <w:rsid w:val="008859EC"/>
    <w:rsid w:val="0088671F"/>
    <w:rsid w:val="00887E67"/>
    <w:rsid w:val="00890202"/>
    <w:rsid w:val="00890CC2"/>
    <w:rsid w:val="00891360"/>
    <w:rsid w:val="00891A3D"/>
    <w:rsid w:val="008927F9"/>
    <w:rsid w:val="0089583F"/>
    <w:rsid w:val="0089645C"/>
    <w:rsid w:val="00897D5A"/>
    <w:rsid w:val="008A4417"/>
    <w:rsid w:val="008A6A16"/>
    <w:rsid w:val="008A7409"/>
    <w:rsid w:val="008A79BC"/>
    <w:rsid w:val="008B1422"/>
    <w:rsid w:val="008B2690"/>
    <w:rsid w:val="008B3FDD"/>
    <w:rsid w:val="008C11E8"/>
    <w:rsid w:val="008C488E"/>
    <w:rsid w:val="008C5AEE"/>
    <w:rsid w:val="008C5EB6"/>
    <w:rsid w:val="008C60A7"/>
    <w:rsid w:val="008C788B"/>
    <w:rsid w:val="008D0D45"/>
    <w:rsid w:val="008D5A9E"/>
    <w:rsid w:val="008E043B"/>
    <w:rsid w:val="008E38F7"/>
    <w:rsid w:val="008E3AFF"/>
    <w:rsid w:val="008E58E4"/>
    <w:rsid w:val="008E7F9E"/>
    <w:rsid w:val="008F08F8"/>
    <w:rsid w:val="008F0CBC"/>
    <w:rsid w:val="008F0D38"/>
    <w:rsid w:val="008F19B2"/>
    <w:rsid w:val="008F312A"/>
    <w:rsid w:val="008F5744"/>
    <w:rsid w:val="008F59A3"/>
    <w:rsid w:val="008F6B1D"/>
    <w:rsid w:val="00901EE2"/>
    <w:rsid w:val="00902CA4"/>
    <w:rsid w:val="00903857"/>
    <w:rsid w:val="00903C44"/>
    <w:rsid w:val="009051C0"/>
    <w:rsid w:val="0090593D"/>
    <w:rsid w:val="009065EB"/>
    <w:rsid w:val="0090667D"/>
    <w:rsid w:val="00910056"/>
    <w:rsid w:val="00917F4F"/>
    <w:rsid w:val="00922A4F"/>
    <w:rsid w:val="00922D23"/>
    <w:rsid w:val="0092448A"/>
    <w:rsid w:val="009262C2"/>
    <w:rsid w:val="009265F0"/>
    <w:rsid w:val="00926927"/>
    <w:rsid w:val="00927165"/>
    <w:rsid w:val="00931781"/>
    <w:rsid w:val="00931C36"/>
    <w:rsid w:val="00932BF3"/>
    <w:rsid w:val="0093364B"/>
    <w:rsid w:val="009359E4"/>
    <w:rsid w:val="00943541"/>
    <w:rsid w:val="009441AE"/>
    <w:rsid w:val="0094769E"/>
    <w:rsid w:val="00950AAF"/>
    <w:rsid w:val="0095174C"/>
    <w:rsid w:val="00954447"/>
    <w:rsid w:val="00954957"/>
    <w:rsid w:val="00955380"/>
    <w:rsid w:val="00955AC5"/>
    <w:rsid w:val="00955C1A"/>
    <w:rsid w:val="00955E54"/>
    <w:rsid w:val="00956E06"/>
    <w:rsid w:val="0096036F"/>
    <w:rsid w:val="00960B53"/>
    <w:rsid w:val="009610D9"/>
    <w:rsid w:val="00964F02"/>
    <w:rsid w:val="009665DE"/>
    <w:rsid w:val="009704A9"/>
    <w:rsid w:val="009712C2"/>
    <w:rsid w:val="0097210D"/>
    <w:rsid w:val="00972B62"/>
    <w:rsid w:val="0097319D"/>
    <w:rsid w:val="009753C2"/>
    <w:rsid w:val="00975DE5"/>
    <w:rsid w:val="00976A13"/>
    <w:rsid w:val="009801FF"/>
    <w:rsid w:val="0098037B"/>
    <w:rsid w:val="009820F4"/>
    <w:rsid w:val="009842B0"/>
    <w:rsid w:val="00985B5D"/>
    <w:rsid w:val="009902BF"/>
    <w:rsid w:val="00990659"/>
    <w:rsid w:val="00994176"/>
    <w:rsid w:val="009959CB"/>
    <w:rsid w:val="0099621D"/>
    <w:rsid w:val="009A2CA0"/>
    <w:rsid w:val="009A3FCA"/>
    <w:rsid w:val="009A49AA"/>
    <w:rsid w:val="009A63F8"/>
    <w:rsid w:val="009A67EB"/>
    <w:rsid w:val="009A7122"/>
    <w:rsid w:val="009A71DD"/>
    <w:rsid w:val="009B04AF"/>
    <w:rsid w:val="009B19CB"/>
    <w:rsid w:val="009B1B55"/>
    <w:rsid w:val="009B1F47"/>
    <w:rsid w:val="009B37E6"/>
    <w:rsid w:val="009B56BF"/>
    <w:rsid w:val="009B61A7"/>
    <w:rsid w:val="009B73EF"/>
    <w:rsid w:val="009C0C6C"/>
    <w:rsid w:val="009C10C7"/>
    <w:rsid w:val="009C17C6"/>
    <w:rsid w:val="009C1FD0"/>
    <w:rsid w:val="009C5677"/>
    <w:rsid w:val="009C651D"/>
    <w:rsid w:val="009C6D5F"/>
    <w:rsid w:val="009C79B5"/>
    <w:rsid w:val="009C7C54"/>
    <w:rsid w:val="009D0D3F"/>
    <w:rsid w:val="009D0E3B"/>
    <w:rsid w:val="009D32E4"/>
    <w:rsid w:val="009D56B6"/>
    <w:rsid w:val="009D5B13"/>
    <w:rsid w:val="009D6927"/>
    <w:rsid w:val="009E2E86"/>
    <w:rsid w:val="009E454D"/>
    <w:rsid w:val="009E46A6"/>
    <w:rsid w:val="009E4AC2"/>
    <w:rsid w:val="009E5568"/>
    <w:rsid w:val="009E5F36"/>
    <w:rsid w:val="009E6670"/>
    <w:rsid w:val="009E6885"/>
    <w:rsid w:val="009F0A29"/>
    <w:rsid w:val="009F1453"/>
    <w:rsid w:val="009F1ED0"/>
    <w:rsid w:val="009F209A"/>
    <w:rsid w:val="009F255A"/>
    <w:rsid w:val="009F2719"/>
    <w:rsid w:val="009F2DA7"/>
    <w:rsid w:val="009F4B12"/>
    <w:rsid w:val="009F4D59"/>
    <w:rsid w:val="009F64EB"/>
    <w:rsid w:val="009F691E"/>
    <w:rsid w:val="009F6BB6"/>
    <w:rsid w:val="00A0058E"/>
    <w:rsid w:val="00A01AC2"/>
    <w:rsid w:val="00A0361A"/>
    <w:rsid w:val="00A03D78"/>
    <w:rsid w:val="00A06340"/>
    <w:rsid w:val="00A142D3"/>
    <w:rsid w:val="00A16C8D"/>
    <w:rsid w:val="00A210FD"/>
    <w:rsid w:val="00A219B1"/>
    <w:rsid w:val="00A245B2"/>
    <w:rsid w:val="00A25AFB"/>
    <w:rsid w:val="00A25FD2"/>
    <w:rsid w:val="00A27897"/>
    <w:rsid w:val="00A30259"/>
    <w:rsid w:val="00A313E6"/>
    <w:rsid w:val="00A3175D"/>
    <w:rsid w:val="00A324EB"/>
    <w:rsid w:val="00A4054C"/>
    <w:rsid w:val="00A40D63"/>
    <w:rsid w:val="00A4138E"/>
    <w:rsid w:val="00A4253F"/>
    <w:rsid w:val="00A427BB"/>
    <w:rsid w:val="00A432D1"/>
    <w:rsid w:val="00A43620"/>
    <w:rsid w:val="00A44467"/>
    <w:rsid w:val="00A459B7"/>
    <w:rsid w:val="00A46B6C"/>
    <w:rsid w:val="00A512DC"/>
    <w:rsid w:val="00A516E7"/>
    <w:rsid w:val="00A52427"/>
    <w:rsid w:val="00A525EF"/>
    <w:rsid w:val="00A535B0"/>
    <w:rsid w:val="00A53C00"/>
    <w:rsid w:val="00A54468"/>
    <w:rsid w:val="00A549AE"/>
    <w:rsid w:val="00A55B5E"/>
    <w:rsid w:val="00A5762E"/>
    <w:rsid w:val="00A6044E"/>
    <w:rsid w:val="00A61E7A"/>
    <w:rsid w:val="00A625F6"/>
    <w:rsid w:val="00A63FAA"/>
    <w:rsid w:val="00A6646A"/>
    <w:rsid w:val="00A670A8"/>
    <w:rsid w:val="00A708D0"/>
    <w:rsid w:val="00A70B02"/>
    <w:rsid w:val="00A70DAA"/>
    <w:rsid w:val="00A775FD"/>
    <w:rsid w:val="00A77A78"/>
    <w:rsid w:val="00A77D6F"/>
    <w:rsid w:val="00A77E46"/>
    <w:rsid w:val="00A80E65"/>
    <w:rsid w:val="00A83ACD"/>
    <w:rsid w:val="00A84919"/>
    <w:rsid w:val="00A867E6"/>
    <w:rsid w:val="00A91D74"/>
    <w:rsid w:val="00A93BA5"/>
    <w:rsid w:val="00A94CB7"/>
    <w:rsid w:val="00AA15D5"/>
    <w:rsid w:val="00AA241F"/>
    <w:rsid w:val="00AA3280"/>
    <w:rsid w:val="00AA581B"/>
    <w:rsid w:val="00AA5D6B"/>
    <w:rsid w:val="00AA6BE5"/>
    <w:rsid w:val="00AB15CE"/>
    <w:rsid w:val="00AB27E3"/>
    <w:rsid w:val="00AB3B40"/>
    <w:rsid w:val="00AB4A09"/>
    <w:rsid w:val="00AB6535"/>
    <w:rsid w:val="00AB6746"/>
    <w:rsid w:val="00AB694D"/>
    <w:rsid w:val="00AC2D3E"/>
    <w:rsid w:val="00AC6095"/>
    <w:rsid w:val="00AC7010"/>
    <w:rsid w:val="00AD1C36"/>
    <w:rsid w:val="00AD26E3"/>
    <w:rsid w:val="00AD2803"/>
    <w:rsid w:val="00AD33B2"/>
    <w:rsid w:val="00AD4063"/>
    <w:rsid w:val="00AD7590"/>
    <w:rsid w:val="00AD7DF9"/>
    <w:rsid w:val="00AE0AF5"/>
    <w:rsid w:val="00AE157B"/>
    <w:rsid w:val="00AE179F"/>
    <w:rsid w:val="00AE1B56"/>
    <w:rsid w:val="00AE2356"/>
    <w:rsid w:val="00AE253F"/>
    <w:rsid w:val="00AE4244"/>
    <w:rsid w:val="00AE4750"/>
    <w:rsid w:val="00AE4C06"/>
    <w:rsid w:val="00AE7863"/>
    <w:rsid w:val="00AE7886"/>
    <w:rsid w:val="00AF0BC5"/>
    <w:rsid w:val="00AF440D"/>
    <w:rsid w:val="00AF56AF"/>
    <w:rsid w:val="00AF5EC6"/>
    <w:rsid w:val="00AF6A32"/>
    <w:rsid w:val="00B07714"/>
    <w:rsid w:val="00B07B80"/>
    <w:rsid w:val="00B10C08"/>
    <w:rsid w:val="00B10C8E"/>
    <w:rsid w:val="00B10F37"/>
    <w:rsid w:val="00B12207"/>
    <w:rsid w:val="00B135E3"/>
    <w:rsid w:val="00B14A83"/>
    <w:rsid w:val="00B15E7F"/>
    <w:rsid w:val="00B2404A"/>
    <w:rsid w:val="00B26588"/>
    <w:rsid w:val="00B26822"/>
    <w:rsid w:val="00B26DEE"/>
    <w:rsid w:val="00B278AF"/>
    <w:rsid w:val="00B31B95"/>
    <w:rsid w:val="00B325EC"/>
    <w:rsid w:val="00B34DA8"/>
    <w:rsid w:val="00B379F4"/>
    <w:rsid w:val="00B37B8F"/>
    <w:rsid w:val="00B406A4"/>
    <w:rsid w:val="00B40EEE"/>
    <w:rsid w:val="00B42C8A"/>
    <w:rsid w:val="00B42EF1"/>
    <w:rsid w:val="00B43833"/>
    <w:rsid w:val="00B4394E"/>
    <w:rsid w:val="00B45635"/>
    <w:rsid w:val="00B459EE"/>
    <w:rsid w:val="00B504F6"/>
    <w:rsid w:val="00B50DE5"/>
    <w:rsid w:val="00B52EA4"/>
    <w:rsid w:val="00B53587"/>
    <w:rsid w:val="00B57A93"/>
    <w:rsid w:val="00B61132"/>
    <w:rsid w:val="00B630B8"/>
    <w:rsid w:val="00B634A4"/>
    <w:rsid w:val="00B64537"/>
    <w:rsid w:val="00B67035"/>
    <w:rsid w:val="00B679B3"/>
    <w:rsid w:val="00B7032A"/>
    <w:rsid w:val="00B716B6"/>
    <w:rsid w:val="00B72FE5"/>
    <w:rsid w:val="00B74076"/>
    <w:rsid w:val="00B74E9C"/>
    <w:rsid w:val="00B7529A"/>
    <w:rsid w:val="00B75505"/>
    <w:rsid w:val="00B757A3"/>
    <w:rsid w:val="00B76625"/>
    <w:rsid w:val="00B80202"/>
    <w:rsid w:val="00B815C6"/>
    <w:rsid w:val="00B81BB3"/>
    <w:rsid w:val="00B84D1E"/>
    <w:rsid w:val="00B859DD"/>
    <w:rsid w:val="00B85D2F"/>
    <w:rsid w:val="00B877AB"/>
    <w:rsid w:val="00B900D6"/>
    <w:rsid w:val="00B9051F"/>
    <w:rsid w:val="00B90664"/>
    <w:rsid w:val="00B90A41"/>
    <w:rsid w:val="00B90B0A"/>
    <w:rsid w:val="00B91BD4"/>
    <w:rsid w:val="00B92BF7"/>
    <w:rsid w:val="00B9339F"/>
    <w:rsid w:val="00B939D8"/>
    <w:rsid w:val="00B94927"/>
    <w:rsid w:val="00B94B54"/>
    <w:rsid w:val="00B94D71"/>
    <w:rsid w:val="00B95350"/>
    <w:rsid w:val="00B95B34"/>
    <w:rsid w:val="00B95CE2"/>
    <w:rsid w:val="00B96438"/>
    <w:rsid w:val="00BA0CAF"/>
    <w:rsid w:val="00BA1E88"/>
    <w:rsid w:val="00BA2A68"/>
    <w:rsid w:val="00BA484F"/>
    <w:rsid w:val="00BA4A92"/>
    <w:rsid w:val="00BA62BE"/>
    <w:rsid w:val="00BA6325"/>
    <w:rsid w:val="00BA6498"/>
    <w:rsid w:val="00BA67A2"/>
    <w:rsid w:val="00BA6D69"/>
    <w:rsid w:val="00BB1585"/>
    <w:rsid w:val="00BB189F"/>
    <w:rsid w:val="00BB432C"/>
    <w:rsid w:val="00BB4C74"/>
    <w:rsid w:val="00BB5262"/>
    <w:rsid w:val="00BB53D7"/>
    <w:rsid w:val="00BB59B0"/>
    <w:rsid w:val="00BB61E9"/>
    <w:rsid w:val="00BB6267"/>
    <w:rsid w:val="00BB7556"/>
    <w:rsid w:val="00BB77C9"/>
    <w:rsid w:val="00BC0C40"/>
    <w:rsid w:val="00BC267B"/>
    <w:rsid w:val="00BC354B"/>
    <w:rsid w:val="00BC3F94"/>
    <w:rsid w:val="00BC4FBB"/>
    <w:rsid w:val="00BD1430"/>
    <w:rsid w:val="00BD438B"/>
    <w:rsid w:val="00BD4832"/>
    <w:rsid w:val="00BD68A1"/>
    <w:rsid w:val="00BD704D"/>
    <w:rsid w:val="00BD7D2F"/>
    <w:rsid w:val="00BE2F1B"/>
    <w:rsid w:val="00BE4727"/>
    <w:rsid w:val="00BE4A70"/>
    <w:rsid w:val="00BE6401"/>
    <w:rsid w:val="00BE6BE5"/>
    <w:rsid w:val="00BE7676"/>
    <w:rsid w:val="00BF2809"/>
    <w:rsid w:val="00BF3D75"/>
    <w:rsid w:val="00BF68BF"/>
    <w:rsid w:val="00BF7F1D"/>
    <w:rsid w:val="00C00161"/>
    <w:rsid w:val="00C0460E"/>
    <w:rsid w:val="00C0515B"/>
    <w:rsid w:val="00C05F19"/>
    <w:rsid w:val="00C0612F"/>
    <w:rsid w:val="00C06385"/>
    <w:rsid w:val="00C0719B"/>
    <w:rsid w:val="00C07E48"/>
    <w:rsid w:val="00C10F54"/>
    <w:rsid w:val="00C1360E"/>
    <w:rsid w:val="00C1513C"/>
    <w:rsid w:val="00C15D30"/>
    <w:rsid w:val="00C1719F"/>
    <w:rsid w:val="00C17EBE"/>
    <w:rsid w:val="00C2026F"/>
    <w:rsid w:val="00C2046A"/>
    <w:rsid w:val="00C2057A"/>
    <w:rsid w:val="00C210DC"/>
    <w:rsid w:val="00C22AB5"/>
    <w:rsid w:val="00C2370C"/>
    <w:rsid w:val="00C23730"/>
    <w:rsid w:val="00C2599F"/>
    <w:rsid w:val="00C274E6"/>
    <w:rsid w:val="00C30E7B"/>
    <w:rsid w:val="00C32360"/>
    <w:rsid w:val="00C35455"/>
    <w:rsid w:val="00C355F5"/>
    <w:rsid w:val="00C36C39"/>
    <w:rsid w:val="00C370D2"/>
    <w:rsid w:val="00C405F9"/>
    <w:rsid w:val="00C41C94"/>
    <w:rsid w:val="00C4243D"/>
    <w:rsid w:val="00C43882"/>
    <w:rsid w:val="00C443B7"/>
    <w:rsid w:val="00C4622B"/>
    <w:rsid w:val="00C478B0"/>
    <w:rsid w:val="00C51154"/>
    <w:rsid w:val="00C512F4"/>
    <w:rsid w:val="00C526C4"/>
    <w:rsid w:val="00C533D3"/>
    <w:rsid w:val="00C5394B"/>
    <w:rsid w:val="00C568FD"/>
    <w:rsid w:val="00C5789B"/>
    <w:rsid w:val="00C62BF2"/>
    <w:rsid w:val="00C63A52"/>
    <w:rsid w:val="00C63EBE"/>
    <w:rsid w:val="00C646E2"/>
    <w:rsid w:val="00C655BA"/>
    <w:rsid w:val="00C6627B"/>
    <w:rsid w:val="00C70338"/>
    <w:rsid w:val="00C705FD"/>
    <w:rsid w:val="00C707D5"/>
    <w:rsid w:val="00C7322D"/>
    <w:rsid w:val="00C745B6"/>
    <w:rsid w:val="00C74C42"/>
    <w:rsid w:val="00C751C3"/>
    <w:rsid w:val="00C765DE"/>
    <w:rsid w:val="00C76606"/>
    <w:rsid w:val="00C80D5F"/>
    <w:rsid w:val="00C81A7C"/>
    <w:rsid w:val="00C81DFF"/>
    <w:rsid w:val="00C82664"/>
    <w:rsid w:val="00C82741"/>
    <w:rsid w:val="00C832A7"/>
    <w:rsid w:val="00C859AF"/>
    <w:rsid w:val="00C85ECC"/>
    <w:rsid w:val="00C86DD6"/>
    <w:rsid w:val="00C86E1F"/>
    <w:rsid w:val="00C877F7"/>
    <w:rsid w:val="00C91A4F"/>
    <w:rsid w:val="00C92221"/>
    <w:rsid w:val="00C93C0C"/>
    <w:rsid w:val="00C96CD0"/>
    <w:rsid w:val="00C96D27"/>
    <w:rsid w:val="00CA370B"/>
    <w:rsid w:val="00CA544E"/>
    <w:rsid w:val="00CA58DB"/>
    <w:rsid w:val="00CA624B"/>
    <w:rsid w:val="00CA6683"/>
    <w:rsid w:val="00CA6CBF"/>
    <w:rsid w:val="00CA78FD"/>
    <w:rsid w:val="00CB14D2"/>
    <w:rsid w:val="00CB1DC5"/>
    <w:rsid w:val="00CB1ECD"/>
    <w:rsid w:val="00CB3246"/>
    <w:rsid w:val="00CB4318"/>
    <w:rsid w:val="00CB5DE0"/>
    <w:rsid w:val="00CB66B1"/>
    <w:rsid w:val="00CB6CA1"/>
    <w:rsid w:val="00CB7DBB"/>
    <w:rsid w:val="00CC24C9"/>
    <w:rsid w:val="00CC2677"/>
    <w:rsid w:val="00CC2935"/>
    <w:rsid w:val="00CC2B6A"/>
    <w:rsid w:val="00CC3C10"/>
    <w:rsid w:val="00CC3FCC"/>
    <w:rsid w:val="00CC6808"/>
    <w:rsid w:val="00CD0132"/>
    <w:rsid w:val="00CD1670"/>
    <w:rsid w:val="00CD35F8"/>
    <w:rsid w:val="00CD38DF"/>
    <w:rsid w:val="00CD3952"/>
    <w:rsid w:val="00CD50A6"/>
    <w:rsid w:val="00CD52C7"/>
    <w:rsid w:val="00CD618A"/>
    <w:rsid w:val="00CD7777"/>
    <w:rsid w:val="00CE1801"/>
    <w:rsid w:val="00CE258F"/>
    <w:rsid w:val="00CE2A8B"/>
    <w:rsid w:val="00CE2DBC"/>
    <w:rsid w:val="00CE4A6C"/>
    <w:rsid w:val="00CE4AF8"/>
    <w:rsid w:val="00CE4B87"/>
    <w:rsid w:val="00CE569F"/>
    <w:rsid w:val="00CE56DB"/>
    <w:rsid w:val="00CF00BA"/>
    <w:rsid w:val="00CF1C8F"/>
    <w:rsid w:val="00CF1D1D"/>
    <w:rsid w:val="00CF1EFD"/>
    <w:rsid w:val="00CF26B4"/>
    <w:rsid w:val="00CF29BA"/>
    <w:rsid w:val="00CF56F0"/>
    <w:rsid w:val="00CF64EE"/>
    <w:rsid w:val="00D00AAE"/>
    <w:rsid w:val="00D010FE"/>
    <w:rsid w:val="00D0150B"/>
    <w:rsid w:val="00D017D3"/>
    <w:rsid w:val="00D0239E"/>
    <w:rsid w:val="00D02C3B"/>
    <w:rsid w:val="00D0359E"/>
    <w:rsid w:val="00D03808"/>
    <w:rsid w:val="00D045CC"/>
    <w:rsid w:val="00D04EDC"/>
    <w:rsid w:val="00D052D2"/>
    <w:rsid w:val="00D05B5F"/>
    <w:rsid w:val="00D0663A"/>
    <w:rsid w:val="00D0763A"/>
    <w:rsid w:val="00D109D9"/>
    <w:rsid w:val="00D1229B"/>
    <w:rsid w:val="00D12D3C"/>
    <w:rsid w:val="00D13F00"/>
    <w:rsid w:val="00D14FF4"/>
    <w:rsid w:val="00D15805"/>
    <w:rsid w:val="00D16DF3"/>
    <w:rsid w:val="00D1774E"/>
    <w:rsid w:val="00D17EA4"/>
    <w:rsid w:val="00D20B37"/>
    <w:rsid w:val="00D24447"/>
    <w:rsid w:val="00D25365"/>
    <w:rsid w:val="00D256C2"/>
    <w:rsid w:val="00D263F5"/>
    <w:rsid w:val="00D276A1"/>
    <w:rsid w:val="00D30B99"/>
    <w:rsid w:val="00D30F61"/>
    <w:rsid w:val="00D34602"/>
    <w:rsid w:val="00D350DB"/>
    <w:rsid w:val="00D36927"/>
    <w:rsid w:val="00D37389"/>
    <w:rsid w:val="00D373D2"/>
    <w:rsid w:val="00D37795"/>
    <w:rsid w:val="00D37F1C"/>
    <w:rsid w:val="00D4065C"/>
    <w:rsid w:val="00D413AE"/>
    <w:rsid w:val="00D41B50"/>
    <w:rsid w:val="00D42C07"/>
    <w:rsid w:val="00D47F99"/>
    <w:rsid w:val="00D50AFD"/>
    <w:rsid w:val="00D51082"/>
    <w:rsid w:val="00D522F4"/>
    <w:rsid w:val="00D5238C"/>
    <w:rsid w:val="00D527DD"/>
    <w:rsid w:val="00D53FBB"/>
    <w:rsid w:val="00D55E50"/>
    <w:rsid w:val="00D56563"/>
    <w:rsid w:val="00D578A5"/>
    <w:rsid w:val="00D57BCB"/>
    <w:rsid w:val="00D6124E"/>
    <w:rsid w:val="00D6344A"/>
    <w:rsid w:val="00D66044"/>
    <w:rsid w:val="00D663EC"/>
    <w:rsid w:val="00D70880"/>
    <w:rsid w:val="00D70B04"/>
    <w:rsid w:val="00D73B24"/>
    <w:rsid w:val="00D7517E"/>
    <w:rsid w:val="00D75DAB"/>
    <w:rsid w:val="00D768E3"/>
    <w:rsid w:val="00D81D3E"/>
    <w:rsid w:val="00D82B08"/>
    <w:rsid w:val="00D84923"/>
    <w:rsid w:val="00D84EB1"/>
    <w:rsid w:val="00D8565B"/>
    <w:rsid w:val="00D85CCC"/>
    <w:rsid w:val="00D87A23"/>
    <w:rsid w:val="00D87E07"/>
    <w:rsid w:val="00D915C8"/>
    <w:rsid w:val="00D917C5"/>
    <w:rsid w:val="00D92EA1"/>
    <w:rsid w:val="00D941BF"/>
    <w:rsid w:val="00D9556F"/>
    <w:rsid w:val="00D9698D"/>
    <w:rsid w:val="00D97B66"/>
    <w:rsid w:val="00DA13F4"/>
    <w:rsid w:val="00DA17EA"/>
    <w:rsid w:val="00DA2926"/>
    <w:rsid w:val="00DA4237"/>
    <w:rsid w:val="00DA5DC7"/>
    <w:rsid w:val="00DB1E6C"/>
    <w:rsid w:val="00DB3EA0"/>
    <w:rsid w:val="00DB45CC"/>
    <w:rsid w:val="00DB716F"/>
    <w:rsid w:val="00DC0199"/>
    <w:rsid w:val="00DC02BF"/>
    <w:rsid w:val="00DC0BC9"/>
    <w:rsid w:val="00DC17E8"/>
    <w:rsid w:val="00DC19AC"/>
    <w:rsid w:val="00DC1B6D"/>
    <w:rsid w:val="00DC2D8F"/>
    <w:rsid w:val="00DC4313"/>
    <w:rsid w:val="00DC44F8"/>
    <w:rsid w:val="00DC4D19"/>
    <w:rsid w:val="00DC529E"/>
    <w:rsid w:val="00DC52BE"/>
    <w:rsid w:val="00DC5328"/>
    <w:rsid w:val="00DC6302"/>
    <w:rsid w:val="00DC68FF"/>
    <w:rsid w:val="00DD3B99"/>
    <w:rsid w:val="00DD40CC"/>
    <w:rsid w:val="00DD456A"/>
    <w:rsid w:val="00DD4CA9"/>
    <w:rsid w:val="00DD4EC0"/>
    <w:rsid w:val="00DD662A"/>
    <w:rsid w:val="00DE201C"/>
    <w:rsid w:val="00DE24E2"/>
    <w:rsid w:val="00DE26EF"/>
    <w:rsid w:val="00DE292A"/>
    <w:rsid w:val="00DE3C90"/>
    <w:rsid w:val="00DE692C"/>
    <w:rsid w:val="00DE75AF"/>
    <w:rsid w:val="00DE7AD6"/>
    <w:rsid w:val="00DF0239"/>
    <w:rsid w:val="00DF12CB"/>
    <w:rsid w:val="00DF287D"/>
    <w:rsid w:val="00DF34FF"/>
    <w:rsid w:val="00DF3B93"/>
    <w:rsid w:val="00DF4A28"/>
    <w:rsid w:val="00DF6607"/>
    <w:rsid w:val="00E0169D"/>
    <w:rsid w:val="00E01986"/>
    <w:rsid w:val="00E0233C"/>
    <w:rsid w:val="00E027E6"/>
    <w:rsid w:val="00E02FC3"/>
    <w:rsid w:val="00E06A0C"/>
    <w:rsid w:val="00E105F1"/>
    <w:rsid w:val="00E136A4"/>
    <w:rsid w:val="00E14840"/>
    <w:rsid w:val="00E14B7C"/>
    <w:rsid w:val="00E15A45"/>
    <w:rsid w:val="00E165E0"/>
    <w:rsid w:val="00E21898"/>
    <w:rsid w:val="00E23DE9"/>
    <w:rsid w:val="00E243F2"/>
    <w:rsid w:val="00E24C5E"/>
    <w:rsid w:val="00E255CF"/>
    <w:rsid w:val="00E25A72"/>
    <w:rsid w:val="00E26821"/>
    <w:rsid w:val="00E30A3E"/>
    <w:rsid w:val="00E320E2"/>
    <w:rsid w:val="00E3354E"/>
    <w:rsid w:val="00E405B4"/>
    <w:rsid w:val="00E405D1"/>
    <w:rsid w:val="00E418B4"/>
    <w:rsid w:val="00E41AEB"/>
    <w:rsid w:val="00E42223"/>
    <w:rsid w:val="00E42E12"/>
    <w:rsid w:val="00E43E39"/>
    <w:rsid w:val="00E4605B"/>
    <w:rsid w:val="00E46334"/>
    <w:rsid w:val="00E46677"/>
    <w:rsid w:val="00E54B30"/>
    <w:rsid w:val="00E54BF7"/>
    <w:rsid w:val="00E575AD"/>
    <w:rsid w:val="00E57719"/>
    <w:rsid w:val="00E57AD1"/>
    <w:rsid w:val="00E605E0"/>
    <w:rsid w:val="00E607EB"/>
    <w:rsid w:val="00E64CF5"/>
    <w:rsid w:val="00E64DCC"/>
    <w:rsid w:val="00E65507"/>
    <w:rsid w:val="00E66FE7"/>
    <w:rsid w:val="00E72579"/>
    <w:rsid w:val="00E74015"/>
    <w:rsid w:val="00E747F8"/>
    <w:rsid w:val="00E74819"/>
    <w:rsid w:val="00E74EAE"/>
    <w:rsid w:val="00E8067A"/>
    <w:rsid w:val="00E82857"/>
    <w:rsid w:val="00E83482"/>
    <w:rsid w:val="00E84099"/>
    <w:rsid w:val="00E858E9"/>
    <w:rsid w:val="00E85AE6"/>
    <w:rsid w:val="00E86807"/>
    <w:rsid w:val="00E8715B"/>
    <w:rsid w:val="00E91C1D"/>
    <w:rsid w:val="00E91D55"/>
    <w:rsid w:val="00E924C1"/>
    <w:rsid w:val="00E92519"/>
    <w:rsid w:val="00E92819"/>
    <w:rsid w:val="00E94FFD"/>
    <w:rsid w:val="00EA0160"/>
    <w:rsid w:val="00EA20E1"/>
    <w:rsid w:val="00EA422B"/>
    <w:rsid w:val="00EA550D"/>
    <w:rsid w:val="00EA6214"/>
    <w:rsid w:val="00EA655F"/>
    <w:rsid w:val="00EA7445"/>
    <w:rsid w:val="00EA7680"/>
    <w:rsid w:val="00EA7872"/>
    <w:rsid w:val="00EB017E"/>
    <w:rsid w:val="00EB0A66"/>
    <w:rsid w:val="00EB1678"/>
    <w:rsid w:val="00EC0419"/>
    <w:rsid w:val="00EC0D27"/>
    <w:rsid w:val="00EC23FF"/>
    <w:rsid w:val="00EC6C7C"/>
    <w:rsid w:val="00EC76D1"/>
    <w:rsid w:val="00ED072E"/>
    <w:rsid w:val="00ED1082"/>
    <w:rsid w:val="00ED1C3F"/>
    <w:rsid w:val="00ED2548"/>
    <w:rsid w:val="00ED25CF"/>
    <w:rsid w:val="00ED282A"/>
    <w:rsid w:val="00ED4A98"/>
    <w:rsid w:val="00ED514B"/>
    <w:rsid w:val="00ED7825"/>
    <w:rsid w:val="00ED786E"/>
    <w:rsid w:val="00EE0EE8"/>
    <w:rsid w:val="00EE1437"/>
    <w:rsid w:val="00EE150D"/>
    <w:rsid w:val="00EE3A00"/>
    <w:rsid w:val="00EE4478"/>
    <w:rsid w:val="00EE4A0E"/>
    <w:rsid w:val="00EE6FF7"/>
    <w:rsid w:val="00EF08EB"/>
    <w:rsid w:val="00EF281C"/>
    <w:rsid w:val="00EF4021"/>
    <w:rsid w:val="00EF4087"/>
    <w:rsid w:val="00EF7336"/>
    <w:rsid w:val="00F00D21"/>
    <w:rsid w:val="00F01F89"/>
    <w:rsid w:val="00F02534"/>
    <w:rsid w:val="00F03405"/>
    <w:rsid w:val="00F034FB"/>
    <w:rsid w:val="00F040C8"/>
    <w:rsid w:val="00F04252"/>
    <w:rsid w:val="00F045D9"/>
    <w:rsid w:val="00F05138"/>
    <w:rsid w:val="00F05E95"/>
    <w:rsid w:val="00F06E74"/>
    <w:rsid w:val="00F07FCB"/>
    <w:rsid w:val="00F13328"/>
    <w:rsid w:val="00F1392C"/>
    <w:rsid w:val="00F13943"/>
    <w:rsid w:val="00F15AE2"/>
    <w:rsid w:val="00F15CF5"/>
    <w:rsid w:val="00F16327"/>
    <w:rsid w:val="00F1772B"/>
    <w:rsid w:val="00F20D06"/>
    <w:rsid w:val="00F21195"/>
    <w:rsid w:val="00F212CD"/>
    <w:rsid w:val="00F231D1"/>
    <w:rsid w:val="00F23970"/>
    <w:rsid w:val="00F25A15"/>
    <w:rsid w:val="00F26870"/>
    <w:rsid w:val="00F26E3D"/>
    <w:rsid w:val="00F27041"/>
    <w:rsid w:val="00F27992"/>
    <w:rsid w:val="00F302A1"/>
    <w:rsid w:val="00F30E12"/>
    <w:rsid w:val="00F31D3D"/>
    <w:rsid w:val="00F32D4D"/>
    <w:rsid w:val="00F33934"/>
    <w:rsid w:val="00F35780"/>
    <w:rsid w:val="00F36657"/>
    <w:rsid w:val="00F36E37"/>
    <w:rsid w:val="00F3768C"/>
    <w:rsid w:val="00F413C2"/>
    <w:rsid w:val="00F41D04"/>
    <w:rsid w:val="00F42959"/>
    <w:rsid w:val="00F42A2B"/>
    <w:rsid w:val="00F42D3C"/>
    <w:rsid w:val="00F43085"/>
    <w:rsid w:val="00F445C0"/>
    <w:rsid w:val="00F4620E"/>
    <w:rsid w:val="00F5023F"/>
    <w:rsid w:val="00F511E3"/>
    <w:rsid w:val="00F53CAD"/>
    <w:rsid w:val="00F54774"/>
    <w:rsid w:val="00F554AA"/>
    <w:rsid w:val="00F55839"/>
    <w:rsid w:val="00F55E5E"/>
    <w:rsid w:val="00F57367"/>
    <w:rsid w:val="00F608A8"/>
    <w:rsid w:val="00F60FFD"/>
    <w:rsid w:val="00F61D4E"/>
    <w:rsid w:val="00F6284C"/>
    <w:rsid w:val="00F63484"/>
    <w:rsid w:val="00F636F8"/>
    <w:rsid w:val="00F64C76"/>
    <w:rsid w:val="00F655BE"/>
    <w:rsid w:val="00F655E4"/>
    <w:rsid w:val="00F65947"/>
    <w:rsid w:val="00F65BD1"/>
    <w:rsid w:val="00F668F2"/>
    <w:rsid w:val="00F66B4F"/>
    <w:rsid w:val="00F6782E"/>
    <w:rsid w:val="00F67A1A"/>
    <w:rsid w:val="00F70589"/>
    <w:rsid w:val="00F706F2"/>
    <w:rsid w:val="00F71189"/>
    <w:rsid w:val="00F71BB4"/>
    <w:rsid w:val="00F74AE7"/>
    <w:rsid w:val="00F7519A"/>
    <w:rsid w:val="00F75E8C"/>
    <w:rsid w:val="00F80548"/>
    <w:rsid w:val="00F81E38"/>
    <w:rsid w:val="00F82973"/>
    <w:rsid w:val="00F83EDD"/>
    <w:rsid w:val="00F83FEB"/>
    <w:rsid w:val="00F84D53"/>
    <w:rsid w:val="00F91483"/>
    <w:rsid w:val="00F94159"/>
    <w:rsid w:val="00F950B0"/>
    <w:rsid w:val="00F952AC"/>
    <w:rsid w:val="00F964CB"/>
    <w:rsid w:val="00F96BEF"/>
    <w:rsid w:val="00F973A8"/>
    <w:rsid w:val="00FA1ABF"/>
    <w:rsid w:val="00FA215D"/>
    <w:rsid w:val="00FA273E"/>
    <w:rsid w:val="00FA3340"/>
    <w:rsid w:val="00FA4716"/>
    <w:rsid w:val="00FA5960"/>
    <w:rsid w:val="00FA5C0B"/>
    <w:rsid w:val="00FA637C"/>
    <w:rsid w:val="00FA6BD6"/>
    <w:rsid w:val="00FA6DFC"/>
    <w:rsid w:val="00FA7330"/>
    <w:rsid w:val="00FB1BDD"/>
    <w:rsid w:val="00FB2723"/>
    <w:rsid w:val="00FB2C83"/>
    <w:rsid w:val="00FB71FE"/>
    <w:rsid w:val="00FC00DE"/>
    <w:rsid w:val="00FC16FD"/>
    <w:rsid w:val="00FC1BA8"/>
    <w:rsid w:val="00FC63D3"/>
    <w:rsid w:val="00FD5094"/>
    <w:rsid w:val="00FE0293"/>
    <w:rsid w:val="00FE12ED"/>
    <w:rsid w:val="00FE4301"/>
    <w:rsid w:val="00FE4CC1"/>
    <w:rsid w:val="00FE578B"/>
    <w:rsid w:val="00FE6758"/>
    <w:rsid w:val="00FF1E30"/>
    <w:rsid w:val="00FF2D4D"/>
    <w:rsid w:val="00FF3D07"/>
    <w:rsid w:val="00FF72E3"/>
    <w:rsid w:val="00FF7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5:docId w15:val="{D5A98EB6-DC0A-4FC6-B9CA-D3244E35D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0548"/>
    <w:pPr>
      <w:bidi/>
    </w:pPr>
    <w:rPr>
      <w:rFonts w:cs="David"/>
      <w:sz w:val="24"/>
      <w:szCs w:val="24"/>
      <w:lang w:eastAsia="he-IL"/>
    </w:rPr>
  </w:style>
  <w:style w:type="paragraph" w:styleId="1">
    <w:name w:val="heading 1"/>
    <w:basedOn w:val="a"/>
    <w:next w:val="a"/>
    <w:qFormat/>
    <w:rsid w:val="00664581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664581"/>
    <w:pPr>
      <w:keepNext/>
      <w:jc w:val="center"/>
      <w:outlineLvl w:val="1"/>
    </w:pPr>
    <w:rPr>
      <w:b/>
      <w:bCs/>
      <w:sz w:val="26"/>
      <w:szCs w:val="26"/>
    </w:rPr>
  </w:style>
  <w:style w:type="paragraph" w:styleId="3">
    <w:name w:val="heading 3"/>
    <w:basedOn w:val="a"/>
    <w:next w:val="a"/>
    <w:qFormat/>
    <w:rsid w:val="00664581"/>
    <w:pPr>
      <w:keepNext/>
      <w:jc w:val="center"/>
      <w:outlineLvl w:val="2"/>
    </w:pPr>
    <w:rPr>
      <w:b/>
      <w:bCs/>
    </w:rPr>
  </w:style>
  <w:style w:type="paragraph" w:styleId="4">
    <w:name w:val="heading 4"/>
    <w:basedOn w:val="a"/>
    <w:next w:val="a"/>
    <w:link w:val="40"/>
    <w:unhideWhenUsed/>
    <w:qFormat/>
    <w:rsid w:val="00A61E7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nhideWhenUsed/>
    <w:qFormat/>
    <w:rsid w:val="0064056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4581"/>
    <w:pPr>
      <w:tabs>
        <w:tab w:val="center" w:pos="4153"/>
        <w:tab w:val="right" w:pos="8306"/>
      </w:tabs>
    </w:pPr>
    <w:rPr>
      <w:rFonts w:cs="Times New Roman"/>
    </w:rPr>
  </w:style>
  <w:style w:type="paragraph" w:styleId="a5">
    <w:name w:val="footer"/>
    <w:basedOn w:val="a"/>
    <w:link w:val="a6"/>
    <w:uiPriority w:val="99"/>
    <w:rsid w:val="00664581"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rsid w:val="00664581"/>
    <w:rPr>
      <w:color w:val="0000FF"/>
      <w:u w:val="single"/>
    </w:rPr>
  </w:style>
  <w:style w:type="paragraph" w:styleId="a7">
    <w:name w:val="Balloon Text"/>
    <w:basedOn w:val="a"/>
    <w:link w:val="a8"/>
    <w:rsid w:val="00AD33B2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rsid w:val="00AD33B2"/>
    <w:rPr>
      <w:rFonts w:ascii="Tahoma" w:hAnsi="Tahoma" w:cs="Tahoma"/>
      <w:sz w:val="16"/>
      <w:szCs w:val="16"/>
      <w:lang w:eastAsia="he-IL"/>
    </w:rPr>
  </w:style>
  <w:style w:type="character" w:customStyle="1" w:styleId="a4">
    <w:name w:val="כותרת עליונה תו"/>
    <w:link w:val="a3"/>
    <w:uiPriority w:val="99"/>
    <w:rsid w:val="004924B1"/>
    <w:rPr>
      <w:rFonts w:cs="David"/>
      <w:sz w:val="24"/>
      <w:szCs w:val="24"/>
      <w:lang w:eastAsia="he-IL"/>
    </w:rPr>
  </w:style>
  <w:style w:type="character" w:customStyle="1" w:styleId="40">
    <w:name w:val="כותרת 4 תו"/>
    <w:basedOn w:val="a0"/>
    <w:link w:val="4"/>
    <w:rsid w:val="00A61E7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he-IL"/>
    </w:rPr>
  </w:style>
  <w:style w:type="paragraph" w:styleId="a9">
    <w:name w:val="Block Text"/>
    <w:basedOn w:val="a"/>
    <w:rsid w:val="00A61E7A"/>
    <w:pPr>
      <w:ind w:left="791" w:right="981" w:firstLine="654"/>
    </w:pPr>
    <w:rPr>
      <w:noProof/>
    </w:rPr>
  </w:style>
  <w:style w:type="paragraph" w:styleId="20">
    <w:name w:val="Body Text 2"/>
    <w:basedOn w:val="a"/>
    <w:link w:val="21"/>
    <w:rsid w:val="00A61E7A"/>
    <w:rPr>
      <w:sz w:val="28"/>
      <w:szCs w:val="28"/>
    </w:rPr>
  </w:style>
  <w:style w:type="character" w:customStyle="1" w:styleId="21">
    <w:name w:val="גוף טקסט 2 תו"/>
    <w:basedOn w:val="a0"/>
    <w:link w:val="20"/>
    <w:rsid w:val="00A61E7A"/>
    <w:rPr>
      <w:rFonts w:cs="David"/>
      <w:sz w:val="28"/>
      <w:szCs w:val="28"/>
      <w:lang w:eastAsia="he-IL"/>
    </w:rPr>
  </w:style>
  <w:style w:type="paragraph" w:styleId="aa">
    <w:name w:val="List Paragraph"/>
    <w:basedOn w:val="a"/>
    <w:uiPriority w:val="34"/>
    <w:qFormat/>
    <w:rsid w:val="00A61E7A"/>
    <w:pPr>
      <w:ind w:left="720"/>
    </w:pPr>
    <w:rPr>
      <w:rFonts w:eastAsia="Calibri" w:cs="Times New Roman"/>
      <w:lang w:eastAsia="en-US"/>
    </w:rPr>
  </w:style>
  <w:style w:type="character" w:customStyle="1" w:styleId="hp">
    <w:name w:val="hp"/>
    <w:rsid w:val="00960B53"/>
  </w:style>
  <w:style w:type="character" w:customStyle="1" w:styleId="a6">
    <w:name w:val="כותרת תחתונה תו"/>
    <w:basedOn w:val="a0"/>
    <w:link w:val="a5"/>
    <w:uiPriority w:val="99"/>
    <w:rsid w:val="00ED1082"/>
    <w:rPr>
      <w:rFonts w:cs="David"/>
      <w:sz w:val="24"/>
      <w:szCs w:val="24"/>
      <w:lang w:eastAsia="he-IL"/>
    </w:rPr>
  </w:style>
  <w:style w:type="character" w:customStyle="1" w:styleId="apple-converted-space">
    <w:name w:val="apple-converted-space"/>
    <w:basedOn w:val="a0"/>
    <w:rsid w:val="0008311A"/>
  </w:style>
  <w:style w:type="paragraph" w:styleId="NormalWeb">
    <w:name w:val="Normal (Web)"/>
    <w:basedOn w:val="a"/>
    <w:uiPriority w:val="99"/>
    <w:unhideWhenUsed/>
    <w:rsid w:val="00455035"/>
    <w:pPr>
      <w:bidi w:val="0"/>
      <w:spacing w:before="100" w:beforeAutospacing="1" w:after="100" w:afterAutospacing="1"/>
    </w:pPr>
    <w:rPr>
      <w:rFonts w:eastAsia="Calibri" w:cs="Times New Roman"/>
      <w:lang w:eastAsia="en-US"/>
    </w:rPr>
  </w:style>
  <w:style w:type="character" w:customStyle="1" w:styleId="60">
    <w:name w:val="כותרת 6 תו"/>
    <w:basedOn w:val="a0"/>
    <w:link w:val="6"/>
    <w:rsid w:val="0064056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he-IL"/>
    </w:rPr>
  </w:style>
  <w:style w:type="paragraph" w:styleId="ab">
    <w:name w:val="caption"/>
    <w:basedOn w:val="a"/>
    <w:next w:val="a"/>
    <w:semiHidden/>
    <w:unhideWhenUsed/>
    <w:qFormat/>
    <w:rsid w:val="007A31B3"/>
    <w:pPr>
      <w:ind w:left="-1054"/>
    </w:pPr>
    <w:rPr>
      <w:bCs/>
      <w:color w:val="000080"/>
      <w:szCs w:val="28"/>
    </w:rPr>
  </w:style>
  <w:style w:type="paragraph" w:customStyle="1" w:styleId="EmptyCellLayoutStyle">
    <w:name w:val="EmptyCellLayoutStyle"/>
    <w:rsid w:val="009F64EB"/>
    <w:pPr>
      <w:spacing w:after="200" w:line="276" w:lineRule="auto"/>
    </w:pPr>
    <w:rPr>
      <w:sz w:val="2"/>
    </w:rPr>
  </w:style>
  <w:style w:type="character" w:styleId="FollowedHyperlink">
    <w:name w:val="FollowedHyperlink"/>
    <w:basedOn w:val="a0"/>
    <w:rsid w:val="001640E3"/>
    <w:rPr>
      <w:color w:val="800080" w:themeColor="followedHyperlink"/>
      <w:u w:val="single"/>
    </w:rPr>
  </w:style>
  <w:style w:type="character" w:styleId="ac">
    <w:name w:val="Emphasis"/>
    <w:uiPriority w:val="20"/>
    <w:qFormat/>
    <w:rsid w:val="00C30E7B"/>
    <w:rPr>
      <w:b/>
      <w:bCs/>
      <w:i w:val="0"/>
      <w:iCs w:val="0"/>
    </w:rPr>
  </w:style>
  <w:style w:type="paragraph" w:customStyle="1" w:styleId="headhatzaothok">
    <w:name w:val="headhatzaothok"/>
    <w:basedOn w:val="a"/>
    <w:rsid w:val="00303709"/>
    <w:pPr>
      <w:bidi w:val="0"/>
      <w:spacing w:before="100" w:beforeAutospacing="1" w:after="100" w:afterAutospacing="1"/>
    </w:pPr>
    <w:rPr>
      <w:rFonts w:cs="Times New Roman"/>
      <w:lang w:eastAsia="en-US"/>
    </w:rPr>
  </w:style>
  <w:style w:type="character" w:customStyle="1" w:styleId="xbe">
    <w:name w:val="_xbe"/>
    <w:rsid w:val="007A23D1"/>
  </w:style>
  <w:style w:type="character" w:styleId="ad">
    <w:name w:val="Strong"/>
    <w:basedOn w:val="a0"/>
    <w:uiPriority w:val="22"/>
    <w:qFormat/>
    <w:rsid w:val="008C788B"/>
    <w:rPr>
      <w:b/>
      <w:bCs/>
    </w:rPr>
  </w:style>
  <w:style w:type="paragraph" w:customStyle="1" w:styleId="xmsonormal">
    <w:name w:val="x_msonormal"/>
    <w:basedOn w:val="a"/>
    <w:rsid w:val="00F63484"/>
    <w:pPr>
      <w:bidi w:val="0"/>
      <w:spacing w:before="100" w:beforeAutospacing="1" w:after="100" w:afterAutospacing="1"/>
    </w:pPr>
    <w:rPr>
      <w:rFonts w:cs="Times New Roman"/>
      <w:lang w:eastAsia="en-US"/>
    </w:rPr>
  </w:style>
  <w:style w:type="paragraph" w:customStyle="1" w:styleId="P00">
    <w:name w:val="P00"/>
    <w:basedOn w:val="a"/>
    <w:rsid w:val="008E38F7"/>
    <w:pPr>
      <w:autoSpaceDE w:val="0"/>
      <w:autoSpaceDN w:val="0"/>
      <w:spacing w:before="60"/>
      <w:ind w:left="2835"/>
      <w:jc w:val="both"/>
    </w:pPr>
    <w:rPr>
      <w:rFonts w:eastAsiaTheme="minorHAnsi" w:cs="Times New Roman"/>
      <w:sz w:val="20"/>
      <w:szCs w:val="20"/>
    </w:rPr>
  </w:style>
  <w:style w:type="character" w:customStyle="1" w:styleId="default">
    <w:name w:val="default"/>
    <w:basedOn w:val="a0"/>
    <w:rsid w:val="008E38F7"/>
    <w:rPr>
      <w:rFonts w:ascii="Times New Roman" w:hAnsi="Times New Roman" w:cs="Times New Roman" w:hint="default"/>
    </w:rPr>
  </w:style>
  <w:style w:type="character" w:customStyle="1" w:styleId="xmsohyperlink">
    <w:name w:val="x_msohyperlink"/>
    <w:basedOn w:val="a0"/>
    <w:rsid w:val="007413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48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28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7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30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116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832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5550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5266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5677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928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81300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62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19876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8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245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25089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82402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4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4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90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4390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8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2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6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4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2582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2893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6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77646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0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7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9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5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6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9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7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2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3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47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60130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26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2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5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6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1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32430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3364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7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81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64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24408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9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7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7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8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7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0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361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515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482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0914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190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1421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3480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78319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2580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9614125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450954">
                                              <w:marLeft w:val="0"/>
                                              <w:marRight w:val="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4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24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94345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67599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1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2018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519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92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9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24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64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718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883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13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4470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9667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8122809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0726286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22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9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6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9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7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0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34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6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84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2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766417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49922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07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9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3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6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28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71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36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941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86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486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104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297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251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00970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5731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709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1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1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6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3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05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50880">
          <w:marLeft w:val="0"/>
          <w:marRight w:val="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75894">
          <w:marLeft w:val="0"/>
          <w:marRight w:val="1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3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9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9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1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7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8650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0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6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92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8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1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1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2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0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29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03374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09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2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9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7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7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6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5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17141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09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69206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3204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52968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76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02686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9499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0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6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4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1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3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2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2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0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3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1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3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agarB\&#1513;&#1493;&#1500;&#1495;&#1503;%20&#1492;&#1506;&#1489;&#1493;&#1491;&#1492;\&#1508;&#1493;&#1512;&#1502;&#1496;%20-%20&#1497;&#1493;&#1506;&#1510;&#1514;%20&#1512;&#1492;&#1502;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5134028-815F-4839-A96E-F79F2B20CD0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E23A231-68F8-4842-99D0-0996A505D079}"/>
</file>

<file path=customXml/itemProps3.xml><?xml version="1.0" encoding="utf-8"?>
<ds:datastoreItem xmlns:ds="http://schemas.openxmlformats.org/officeDocument/2006/customXml" ds:itemID="{1810A59C-0F49-4E7F-8157-0E4C5C3056E0}"/>
</file>

<file path=customXml/itemProps4.xml><?xml version="1.0" encoding="utf-8"?>
<ds:datastoreItem xmlns:ds="http://schemas.openxmlformats.org/officeDocument/2006/customXml" ds:itemID="{E145CD89-40DD-4B60-98F1-0C89404BD6E3}"/>
</file>

<file path=docProps/app.xml><?xml version="1.0" encoding="utf-8"?>
<Properties xmlns="http://schemas.openxmlformats.org/officeDocument/2006/extended-properties" xmlns:vt="http://schemas.openxmlformats.org/officeDocument/2006/docPropsVTypes">
  <Template>פורמט - יועצת רהמ</Template>
  <TotalTime>0</TotalTime>
  <Pages>1</Pages>
  <Words>61</Words>
  <Characters>301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לכבוד</vt:lpstr>
      <vt:lpstr>לכבוד</vt:lpstr>
    </vt:vector>
  </TitlesOfParts>
  <Company>q</Company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לכבוד</dc:title>
  <dc:creator>HagarB</dc:creator>
  <cp:lastModifiedBy>תמי כהן</cp:lastModifiedBy>
  <cp:revision>2</cp:revision>
  <cp:lastPrinted>2023-09-04T06:43:00Z</cp:lastPrinted>
  <dcterms:created xsi:type="dcterms:W3CDTF">2023-09-04T06:46:00Z</dcterms:created>
  <dcterms:modified xsi:type="dcterms:W3CDTF">2023-09-04T06:46:00Z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SanhedrinDocumentType">
    <vt:r8>166</vt:r8>
  </property>
  <property fmtid="{D5CDD505-2E9C-101B-9397-08002B2CF9AE}" pid="4" name="SanhedrinItemID">
    <vt:r8>2207751</vt:r8>
  </property>
</Properties>
</file>